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7B3" w:rsidRDefault="00A84D93" w:rsidP="00E70B4D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COMPT</w:t>
      </w:r>
      <w:r w:rsidR="00E70B4D" w:rsidRPr="00E70B4D">
        <w:rPr>
          <w:b/>
          <w:sz w:val="28"/>
          <w:szCs w:val="28"/>
        </w:rPr>
        <w:t>E RENDU D’INCIDENT OU D’ACCIDENT</w:t>
      </w:r>
    </w:p>
    <w:p w:rsidR="00083CA1" w:rsidRPr="00083CA1" w:rsidRDefault="00083CA1" w:rsidP="00E70B4D">
      <w:pPr>
        <w:jc w:val="center"/>
        <w:rPr>
          <w:b/>
          <w:i/>
          <w:sz w:val="28"/>
          <w:szCs w:val="28"/>
          <w:u w:val="single"/>
        </w:rPr>
      </w:pPr>
      <w:r w:rsidRPr="00083CA1">
        <w:rPr>
          <w:b/>
          <w:i/>
          <w:sz w:val="28"/>
          <w:szCs w:val="28"/>
          <w:u w:val="single"/>
        </w:rPr>
        <w:t>SKI DE RANDO</w:t>
      </w:r>
      <w:r w:rsidR="00A84D93">
        <w:rPr>
          <w:b/>
          <w:i/>
          <w:sz w:val="28"/>
          <w:szCs w:val="28"/>
          <w:u w:val="single"/>
        </w:rPr>
        <w:t xml:space="preserve">  ou </w:t>
      </w:r>
      <w:r w:rsidR="003E488D">
        <w:rPr>
          <w:b/>
          <w:i/>
          <w:sz w:val="28"/>
          <w:szCs w:val="28"/>
          <w:u w:val="single"/>
        </w:rPr>
        <w:t xml:space="preserve"> </w:t>
      </w:r>
      <w:r w:rsidR="00A84D93">
        <w:rPr>
          <w:b/>
          <w:i/>
          <w:sz w:val="28"/>
          <w:szCs w:val="28"/>
          <w:u w:val="single"/>
        </w:rPr>
        <w:t xml:space="preserve">SKI NORDIQUE </w:t>
      </w:r>
      <w:r w:rsidR="003E488D">
        <w:rPr>
          <w:b/>
          <w:i/>
          <w:sz w:val="28"/>
          <w:szCs w:val="28"/>
          <w:u w:val="single"/>
        </w:rPr>
        <w:t xml:space="preserve"> </w:t>
      </w:r>
      <w:r w:rsidR="00A84D93">
        <w:rPr>
          <w:b/>
          <w:i/>
          <w:sz w:val="28"/>
          <w:szCs w:val="28"/>
          <w:u w:val="single"/>
        </w:rPr>
        <w:t>ou   RAQUETTES</w:t>
      </w:r>
    </w:p>
    <w:p w:rsidR="00E70B4D" w:rsidRDefault="00E70B4D" w:rsidP="00E70B4D">
      <w:pPr>
        <w:jc w:val="center"/>
        <w:rPr>
          <w:b/>
          <w:sz w:val="28"/>
          <w:szCs w:val="28"/>
        </w:rPr>
      </w:pPr>
    </w:p>
    <w:p w:rsidR="00A84D93" w:rsidRDefault="00A84D93" w:rsidP="00E70B4D">
      <w:pPr>
        <w:rPr>
          <w:szCs w:val="24"/>
        </w:rPr>
      </w:pPr>
      <w:r>
        <w:rPr>
          <w:b/>
          <w:szCs w:val="24"/>
        </w:rPr>
        <w:t xml:space="preserve">Nature de la course :   </w:t>
      </w:r>
      <w:r w:rsidRPr="00A84D93">
        <w:rPr>
          <w:szCs w:val="24"/>
        </w:rPr>
        <w:t xml:space="preserve">ski de </w:t>
      </w:r>
      <w:proofErr w:type="spellStart"/>
      <w:r w:rsidRPr="00A84D93">
        <w:rPr>
          <w:szCs w:val="24"/>
        </w:rPr>
        <w:t>rando</w:t>
      </w:r>
      <w:proofErr w:type="spellEnd"/>
      <w:r w:rsidRPr="00A84D93">
        <w:rPr>
          <w:szCs w:val="24"/>
        </w:rPr>
        <w:tab/>
      </w:r>
      <w:r>
        <w:rPr>
          <w:szCs w:val="24"/>
        </w:rPr>
        <w:tab/>
      </w:r>
      <w:r w:rsidR="003E488D">
        <w:rPr>
          <w:szCs w:val="24"/>
        </w:rPr>
        <w:t>ski</w:t>
      </w:r>
      <w:r w:rsidRPr="00A84D93">
        <w:rPr>
          <w:szCs w:val="24"/>
        </w:rPr>
        <w:t xml:space="preserve"> nor</w:t>
      </w:r>
      <w:r>
        <w:rPr>
          <w:szCs w:val="24"/>
        </w:rPr>
        <w:t>dique</w:t>
      </w:r>
      <w:r w:rsidR="003E488D">
        <w:rPr>
          <w:szCs w:val="24"/>
        </w:rPr>
        <w:tab/>
      </w:r>
      <w:r w:rsidR="003E488D">
        <w:rPr>
          <w:szCs w:val="24"/>
        </w:rPr>
        <w:tab/>
        <w:t>raquettes</w:t>
      </w:r>
    </w:p>
    <w:p w:rsidR="00A84D93" w:rsidRDefault="00A84D93" w:rsidP="00E70B4D">
      <w:pPr>
        <w:rPr>
          <w:b/>
          <w:szCs w:val="24"/>
        </w:rPr>
      </w:pPr>
    </w:p>
    <w:p w:rsidR="00E70B4D" w:rsidRDefault="00E70B4D" w:rsidP="00E70B4D">
      <w:pPr>
        <w:rPr>
          <w:szCs w:val="24"/>
        </w:rPr>
      </w:pPr>
      <w:r>
        <w:rPr>
          <w:b/>
          <w:szCs w:val="24"/>
        </w:rPr>
        <w:t xml:space="preserve">Accident corporel ? : </w:t>
      </w:r>
      <w:r w:rsidR="00A84D93">
        <w:rPr>
          <w:b/>
          <w:szCs w:val="24"/>
        </w:rPr>
        <w:t xml:space="preserve">  </w:t>
      </w:r>
      <w:r w:rsidRPr="00E70B4D">
        <w:rPr>
          <w:szCs w:val="24"/>
        </w:rPr>
        <w:t xml:space="preserve">Oui  </w:t>
      </w:r>
      <w:r w:rsidR="00A84D93">
        <w:rPr>
          <w:szCs w:val="24"/>
        </w:rPr>
        <w:t xml:space="preserve">   </w:t>
      </w:r>
      <w:r w:rsidRPr="00E70B4D">
        <w:rPr>
          <w:szCs w:val="24"/>
        </w:rPr>
        <w:t>Non</w:t>
      </w:r>
      <w:r w:rsidR="00676EA6">
        <w:rPr>
          <w:szCs w:val="24"/>
        </w:rPr>
        <w:t xml:space="preserve"> (Non = incident)</w:t>
      </w:r>
    </w:p>
    <w:p w:rsidR="00E70B4D" w:rsidRDefault="00E70B4D" w:rsidP="00E70B4D">
      <w:pPr>
        <w:rPr>
          <w:szCs w:val="24"/>
        </w:rPr>
      </w:pPr>
    </w:p>
    <w:p w:rsidR="00B4406F" w:rsidRDefault="00E70B4D" w:rsidP="00E70B4D">
      <w:pPr>
        <w:rPr>
          <w:szCs w:val="24"/>
        </w:rPr>
      </w:pPr>
      <w:r>
        <w:rPr>
          <w:b/>
          <w:szCs w:val="24"/>
        </w:rPr>
        <w:t xml:space="preserve">Date : </w:t>
      </w:r>
      <w:r>
        <w:rPr>
          <w:szCs w:val="24"/>
        </w:rPr>
        <w:t>…………………………</w:t>
      </w:r>
      <w:r w:rsidR="00B16FBC">
        <w:rPr>
          <w:szCs w:val="24"/>
        </w:rPr>
        <w:tab/>
      </w:r>
    </w:p>
    <w:p w:rsidR="00B4406F" w:rsidRDefault="00B4406F" w:rsidP="00E70B4D">
      <w:pPr>
        <w:rPr>
          <w:szCs w:val="24"/>
        </w:rPr>
      </w:pPr>
    </w:p>
    <w:p w:rsidR="00E70B4D" w:rsidRDefault="00B16FBC" w:rsidP="00E70B4D">
      <w:pPr>
        <w:rPr>
          <w:szCs w:val="24"/>
        </w:rPr>
      </w:pPr>
      <w:r w:rsidRPr="00B16FBC">
        <w:rPr>
          <w:b/>
          <w:szCs w:val="24"/>
        </w:rPr>
        <w:t>Lieu</w:t>
      </w:r>
      <w:r>
        <w:rPr>
          <w:szCs w:val="24"/>
        </w:rPr>
        <w:t xml:space="preserve"> (précis ) </w:t>
      </w:r>
      <w:r>
        <w:rPr>
          <w:b/>
          <w:szCs w:val="24"/>
        </w:rPr>
        <w:t xml:space="preserve"> </w:t>
      </w:r>
      <w:r w:rsidRPr="00B16FBC">
        <w:rPr>
          <w:b/>
          <w:szCs w:val="24"/>
        </w:rPr>
        <w:t xml:space="preserve">: </w:t>
      </w:r>
      <w:r>
        <w:rPr>
          <w:szCs w:val="24"/>
        </w:rPr>
        <w:t>………………………………………..…………</w:t>
      </w:r>
      <w:r w:rsidR="00B4406F">
        <w:rPr>
          <w:szCs w:val="24"/>
        </w:rPr>
        <w:t>………………………………………</w:t>
      </w:r>
      <w:r w:rsidR="001F534E">
        <w:rPr>
          <w:szCs w:val="24"/>
        </w:rPr>
        <w:t>…….</w:t>
      </w:r>
    </w:p>
    <w:p w:rsidR="00083CA1" w:rsidRDefault="00083CA1" w:rsidP="00E70B4D">
      <w:pPr>
        <w:rPr>
          <w:szCs w:val="24"/>
        </w:rPr>
      </w:pPr>
    </w:p>
    <w:p w:rsidR="00335C6D" w:rsidRDefault="00E70B4D" w:rsidP="00E70B4D">
      <w:pPr>
        <w:rPr>
          <w:szCs w:val="24"/>
        </w:rPr>
      </w:pPr>
      <w:r w:rsidRPr="00E70B4D">
        <w:rPr>
          <w:b/>
          <w:szCs w:val="24"/>
        </w:rPr>
        <w:t>Sortie collective (CAF)</w:t>
      </w:r>
      <w:r>
        <w:rPr>
          <w:b/>
          <w:szCs w:val="24"/>
        </w:rPr>
        <w:t xml:space="preserve"> ? : </w:t>
      </w:r>
      <w:r>
        <w:rPr>
          <w:szCs w:val="24"/>
        </w:rPr>
        <w:t>Oui Non</w:t>
      </w:r>
    </w:p>
    <w:p w:rsidR="00335C6D" w:rsidRDefault="00335C6D" w:rsidP="00E70B4D">
      <w:pPr>
        <w:rPr>
          <w:szCs w:val="24"/>
        </w:rPr>
      </w:pPr>
    </w:p>
    <w:p w:rsidR="00E70B4D" w:rsidRDefault="00335C6D" w:rsidP="00E70B4D">
      <w:pPr>
        <w:rPr>
          <w:szCs w:val="24"/>
        </w:rPr>
      </w:pPr>
      <w:r w:rsidRPr="00335C6D">
        <w:rPr>
          <w:b/>
          <w:szCs w:val="24"/>
        </w:rPr>
        <w:t>Activité de formation :</w:t>
      </w:r>
      <w:r>
        <w:rPr>
          <w:szCs w:val="24"/>
        </w:rPr>
        <w:t xml:space="preserve">  Oui   Non</w:t>
      </w:r>
      <w:r w:rsidR="00676EA6">
        <w:rPr>
          <w:szCs w:val="24"/>
        </w:rPr>
        <w:tab/>
      </w:r>
      <w:r w:rsidR="00676EA6">
        <w:rPr>
          <w:szCs w:val="24"/>
        </w:rPr>
        <w:tab/>
      </w:r>
    </w:p>
    <w:p w:rsidR="00E70B4D" w:rsidRDefault="00E70B4D" w:rsidP="00E70B4D">
      <w:pPr>
        <w:rPr>
          <w:szCs w:val="24"/>
        </w:rPr>
      </w:pPr>
    </w:p>
    <w:p w:rsidR="00676EA6" w:rsidRDefault="00E70B4D" w:rsidP="00E70B4D">
      <w:pPr>
        <w:rPr>
          <w:szCs w:val="24"/>
        </w:rPr>
      </w:pPr>
      <w:r w:rsidRPr="00E70B4D">
        <w:rPr>
          <w:b/>
          <w:szCs w:val="24"/>
        </w:rPr>
        <w:t xml:space="preserve">Nombre </w:t>
      </w:r>
      <w:r>
        <w:rPr>
          <w:b/>
          <w:szCs w:val="24"/>
        </w:rPr>
        <w:t xml:space="preserve">de </w:t>
      </w:r>
      <w:r w:rsidRPr="00E70B4D">
        <w:rPr>
          <w:b/>
          <w:szCs w:val="24"/>
        </w:rPr>
        <w:t>participants :</w:t>
      </w:r>
      <w:r>
        <w:rPr>
          <w:szCs w:val="24"/>
        </w:rPr>
        <w:t xml:space="preserve"> …………………</w:t>
      </w:r>
      <w:r>
        <w:rPr>
          <w:szCs w:val="24"/>
        </w:rPr>
        <w:tab/>
      </w:r>
      <w:r>
        <w:rPr>
          <w:szCs w:val="24"/>
        </w:rPr>
        <w:tab/>
      </w:r>
    </w:p>
    <w:p w:rsidR="00676EA6" w:rsidRDefault="00676EA6" w:rsidP="00E70B4D">
      <w:pPr>
        <w:rPr>
          <w:szCs w:val="24"/>
        </w:rPr>
      </w:pPr>
    </w:p>
    <w:p w:rsidR="00E70B4D" w:rsidRDefault="00E70B4D" w:rsidP="00E70B4D">
      <w:pPr>
        <w:rPr>
          <w:szCs w:val="24"/>
        </w:rPr>
      </w:pPr>
      <w:r w:rsidRPr="00E70B4D">
        <w:rPr>
          <w:b/>
          <w:szCs w:val="24"/>
        </w:rPr>
        <w:t xml:space="preserve">Nombre </w:t>
      </w:r>
      <w:r>
        <w:rPr>
          <w:b/>
          <w:szCs w:val="24"/>
        </w:rPr>
        <w:t>d’</w:t>
      </w:r>
      <w:r w:rsidRPr="00E70B4D">
        <w:rPr>
          <w:b/>
          <w:szCs w:val="24"/>
        </w:rPr>
        <w:t>encadrants</w:t>
      </w:r>
      <w:r>
        <w:rPr>
          <w:szCs w:val="24"/>
        </w:rPr>
        <w:t> : ……………….</w:t>
      </w:r>
    </w:p>
    <w:p w:rsidR="00E70B4D" w:rsidRDefault="00E70B4D" w:rsidP="00E70B4D">
      <w:pPr>
        <w:rPr>
          <w:szCs w:val="24"/>
        </w:rPr>
      </w:pPr>
    </w:p>
    <w:p w:rsidR="00676EA6" w:rsidRDefault="00E70B4D" w:rsidP="00E70B4D">
      <w:pPr>
        <w:rPr>
          <w:b/>
          <w:szCs w:val="24"/>
        </w:rPr>
      </w:pPr>
      <w:r w:rsidRPr="00E70B4D">
        <w:rPr>
          <w:b/>
          <w:szCs w:val="24"/>
        </w:rPr>
        <w:t>Niveau de pratique</w:t>
      </w:r>
      <w:r>
        <w:rPr>
          <w:b/>
          <w:szCs w:val="24"/>
        </w:rPr>
        <w:t xml:space="preserve">, et </w:t>
      </w:r>
      <w:r w:rsidRPr="00A84D93">
        <w:rPr>
          <w:b/>
          <w:i/>
          <w:szCs w:val="24"/>
          <w:u w:val="single"/>
        </w:rPr>
        <w:t>nombre</w:t>
      </w:r>
      <w:r>
        <w:rPr>
          <w:b/>
          <w:szCs w:val="24"/>
        </w:rPr>
        <w:t>,</w:t>
      </w:r>
      <w:r w:rsidRPr="00E70B4D">
        <w:rPr>
          <w:b/>
          <w:szCs w:val="24"/>
        </w:rPr>
        <w:t xml:space="preserve"> des personnes impliquées</w:t>
      </w:r>
      <w:r w:rsidR="00A84D93">
        <w:rPr>
          <w:b/>
          <w:szCs w:val="24"/>
        </w:rPr>
        <w:t xml:space="preserve"> dans l’incident</w:t>
      </w:r>
      <w:r w:rsidRPr="00E70B4D">
        <w:rPr>
          <w:b/>
          <w:szCs w:val="24"/>
        </w:rPr>
        <w:t xml:space="preserve"> : </w:t>
      </w:r>
    </w:p>
    <w:p w:rsidR="00676EA6" w:rsidRDefault="00676EA6" w:rsidP="00676EA6">
      <w:pPr>
        <w:ind w:firstLine="708"/>
        <w:rPr>
          <w:szCs w:val="24"/>
        </w:rPr>
      </w:pPr>
    </w:p>
    <w:p w:rsidR="00E70B4D" w:rsidRDefault="00E70B4D" w:rsidP="00676EA6">
      <w:pPr>
        <w:ind w:firstLine="708"/>
        <w:rPr>
          <w:szCs w:val="24"/>
        </w:rPr>
      </w:pPr>
      <w:r>
        <w:rPr>
          <w:szCs w:val="24"/>
        </w:rPr>
        <w:t>Débutant</w:t>
      </w:r>
      <w:r w:rsidR="00676EA6">
        <w:rPr>
          <w:szCs w:val="24"/>
        </w:rPr>
        <w:t> : x</w:t>
      </w:r>
      <w:r>
        <w:rPr>
          <w:szCs w:val="24"/>
        </w:rPr>
        <w:t xml:space="preserve"> …….. </w:t>
      </w:r>
      <w:r w:rsidR="00676EA6">
        <w:rPr>
          <w:szCs w:val="24"/>
        </w:rPr>
        <w:tab/>
      </w:r>
      <w:r>
        <w:rPr>
          <w:szCs w:val="24"/>
        </w:rPr>
        <w:t>Confirmé</w:t>
      </w:r>
      <w:r w:rsidR="00676EA6">
        <w:rPr>
          <w:szCs w:val="24"/>
        </w:rPr>
        <w:t> : x</w:t>
      </w:r>
      <w:r w:rsidR="00676EA6">
        <w:rPr>
          <w:szCs w:val="24"/>
        </w:rPr>
        <w:tab/>
      </w:r>
      <w:r>
        <w:rPr>
          <w:szCs w:val="24"/>
        </w:rPr>
        <w:t xml:space="preserve">…….. </w:t>
      </w:r>
      <w:r w:rsidR="00676EA6">
        <w:rPr>
          <w:szCs w:val="24"/>
        </w:rPr>
        <w:tab/>
      </w:r>
      <w:r w:rsidR="00676EA6">
        <w:rPr>
          <w:szCs w:val="24"/>
        </w:rPr>
        <w:tab/>
      </w:r>
      <w:r>
        <w:rPr>
          <w:szCs w:val="24"/>
        </w:rPr>
        <w:t>Expert</w:t>
      </w:r>
      <w:r w:rsidR="00676EA6">
        <w:rPr>
          <w:szCs w:val="24"/>
        </w:rPr>
        <w:t xml:space="preserve"> : x </w:t>
      </w:r>
      <w:r>
        <w:rPr>
          <w:szCs w:val="24"/>
        </w:rPr>
        <w:t xml:space="preserve"> …..</w:t>
      </w:r>
    </w:p>
    <w:p w:rsidR="00E70B4D" w:rsidRDefault="00E70B4D" w:rsidP="00E70B4D">
      <w:pPr>
        <w:rPr>
          <w:b/>
          <w:szCs w:val="24"/>
        </w:rPr>
      </w:pPr>
    </w:p>
    <w:p w:rsidR="00A84D93" w:rsidRPr="00676EA6" w:rsidRDefault="00A84D93" w:rsidP="00A84D93">
      <w:pPr>
        <w:rPr>
          <w:szCs w:val="24"/>
        </w:rPr>
      </w:pPr>
      <w:r>
        <w:rPr>
          <w:b/>
          <w:szCs w:val="24"/>
        </w:rPr>
        <w:t xml:space="preserve">Niveau de la course : </w:t>
      </w:r>
      <w:r>
        <w:rPr>
          <w:szCs w:val="24"/>
        </w:rPr>
        <w:t>…………………….</w:t>
      </w:r>
    </w:p>
    <w:p w:rsidR="00A84D93" w:rsidRDefault="00A84D93" w:rsidP="00E70B4D">
      <w:pPr>
        <w:rPr>
          <w:b/>
          <w:szCs w:val="24"/>
        </w:rPr>
      </w:pPr>
    </w:p>
    <w:p w:rsidR="001F534E" w:rsidRDefault="00083CA1" w:rsidP="00E70B4D">
      <w:pPr>
        <w:rPr>
          <w:szCs w:val="24"/>
        </w:rPr>
      </w:pPr>
      <w:r>
        <w:rPr>
          <w:b/>
          <w:szCs w:val="24"/>
        </w:rPr>
        <w:t xml:space="preserve">Météo : </w:t>
      </w:r>
      <w:r>
        <w:rPr>
          <w:szCs w:val="24"/>
        </w:rPr>
        <w:t>……………………...……………………………………………</w:t>
      </w:r>
      <w:r w:rsidR="00676EA6">
        <w:rPr>
          <w:szCs w:val="24"/>
        </w:rPr>
        <w:t>……………………………</w:t>
      </w:r>
      <w:r w:rsidR="001F534E">
        <w:rPr>
          <w:szCs w:val="24"/>
        </w:rPr>
        <w:t>………</w:t>
      </w:r>
      <w:r w:rsidR="00676EA6">
        <w:rPr>
          <w:szCs w:val="24"/>
        </w:rPr>
        <w:t>.</w:t>
      </w:r>
      <w:r>
        <w:rPr>
          <w:szCs w:val="24"/>
        </w:rPr>
        <w:t xml:space="preserve"> </w:t>
      </w:r>
    </w:p>
    <w:p w:rsidR="001F534E" w:rsidRDefault="001F534E" w:rsidP="00E70B4D">
      <w:pPr>
        <w:rPr>
          <w:szCs w:val="24"/>
        </w:rPr>
      </w:pPr>
    </w:p>
    <w:p w:rsidR="00676EA6" w:rsidRDefault="001F534E" w:rsidP="00E70B4D">
      <w:pPr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..............................................................................................................................................................................</w:t>
      </w:r>
      <w:r w:rsidR="00083CA1">
        <w:rPr>
          <w:szCs w:val="24"/>
        </w:rPr>
        <w:t xml:space="preserve"> </w:t>
      </w:r>
    </w:p>
    <w:p w:rsidR="00676EA6" w:rsidRDefault="00676EA6" w:rsidP="00E70B4D">
      <w:pPr>
        <w:rPr>
          <w:szCs w:val="24"/>
        </w:rPr>
      </w:pPr>
    </w:p>
    <w:p w:rsidR="00083CA1" w:rsidRDefault="00A84D93" w:rsidP="00E70B4D">
      <w:pPr>
        <w:rPr>
          <w:szCs w:val="24"/>
        </w:rPr>
      </w:pPr>
      <w:r>
        <w:rPr>
          <w:b/>
          <w:szCs w:val="24"/>
        </w:rPr>
        <w:t>Niveau de r</w:t>
      </w:r>
      <w:r w:rsidR="00083CA1">
        <w:rPr>
          <w:b/>
          <w:szCs w:val="24"/>
        </w:rPr>
        <w:t xml:space="preserve">isque </w:t>
      </w:r>
      <w:r>
        <w:rPr>
          <w:b/>
          <w:szCs w:val="24"/>
        </w:rPr>
        <w:t xml:space="preserve">du bulletin d’avalanches </w:t>
      </w:r>
      <w:r w:rsidR="00083CA1">
        <w:rPr>
          <w:b/>
          <w:szCs w:val="24"/>
        </w:rPr>
        <w:t xml:space="preserve"> : </w:t>
      </w:r>
      <w:r w:rsidR="00083CA1">
        <w:rPr>
          <w:szCs w:val="24"/>
        </w:rPr>
        <w:t xml:space="preserve"> …………</w:t>
      </w:r>
      <w:r w:rsidR="00676EA6">
        <w:rPr>
          <w:szCs w:val="24"/>
        </w:rPr>
        <w:t>…………</w:t>
      </w:r>
      <w:r w:rsidR="001F534E">
        <w:rPr>
          <w:szCs w:val="24"/>
        </w:rPr>
        <w:t>………………………………………….</w:t>
      </w:r>
    </w:p>
    <w:p w:rsidR="00676EA6" w:rsidRDefault="00676EA6" w:rsidP="00E70B4D">
      <w:pPr>
        <w:rPr>
          <w:b/>
          <w:szCs w:val="24"/>
        </w:rPr>
      </w:pPr>
    </w:p>
    <w:p w:rsidR="00083CA1" w:rsidRDefault="00083CA1" w:rsidP="00E70B4D">
      <w:pPr>
        <w:rPr>
          <w:b/>
          <w:szCs w:val="24"/>
        </w:rPr>
      </w:pPr>
      <w:r w:rsidRPr="00083CA1">
        <w:rPr>
          <w:b/>
          <w:szCs w:val="24"/>
        </w:rPr>
        <w:t>Circonstances </w:t>
      </w:r>
      <w:r>
        <w:rPr>
          <w:b/>
          <w:szCs w:val="24"/>
        </w:rPr>
        <w:t xml:space="preserve"> (</w:t>
      </w:r>
      <w:r w:rsidR="004B308C">
        <w:rPr>
          <w:b/>
          <w:szCs w:val="24"/>
        </w:rPr>
        <w:t xml:space="preserve"> ho</w:t>
      </w:r>
      <w:r w:rsidR="00B16FBC">
        <w:rPr>
          <w:b/>
          <w:szCs w:val="24"/>
        </w:rPr>
        <w:t>r</w:t>
      </w:r>
      <w:r w:rsidRPr="00083CA1">
        <w:rPr>
          <w:b/>
          <w:szCs w:val="24"/>
        </w:rPr>
        <w:t xml:space="preserve">aire, déroulement </w:t>
      </w:r>
      <w:proofErr w:type="spellStart"/>
      <w:r w:rsidRPr="00083CA1">
        <w:rPr>
          <w:b/>
          <w:szCs w:val="24"/>
        </w:rPr>
        <w:t>etc</w:t>
      </w:r>
      <w:proofErr w:type="spellEnd"/>
      <w:r w:rsidRPr="00083CA1">
        <w:rPr>
          <w:b/>
          <w:szCs w:val="24"/>
        </w:rPr>
        <w:t xml:space="preserve"> …) : </w:t>
      </w:r>
      <w:r w:rsidR="00E70B4D" w:rsidRPr="00083CA1">
        <w:rPr>
          <w:b/>
          <w:szCs w:val="24"/>
        </w:rPr>
        <w:tab/>
      </w:r>
    </w:p>
    <w:p w:rsidR="00B4406F" w:rsidRDefault="00B4406F" w:rsidP="00E70B4D">
      <w:pPr>
        <w:rPr>
          <w:szCs w:val="24"/>
        </w:rPr>
      </w:pPr>
    </w:p>
    <w:p w:rsidR="00083CA1" w:rsidRDefault="00083CA1" w:rsidP="00E70B4D">
      <w:pPr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</w:t>
      </w:r>
      <w:r w:rsidR="001F534E">
        <w:rPr>
          <w:szCs w:val="24"/>
        </w:rPr>
        <w:t>.....</w:t>
      </w:r>
    </w:p>
    <w:p w:rsidR="00083CA1" w:rsidRPr="00083CA1" w:rsidRDefault="00083CA1" w:rsidP="00E70B4D">
      <w:pPr>
        <w:rPr>
          <w:szCs w:val="24"/>
        </w:rPr>
      </w:pPr>
    </w:p>
    <w:p w:rsidR="00083CA1" w:rsidRDefault="00083CA1" w:rsidP="00E70B4D">
      <w:pPr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  <w:r w:rsidR="001F534E">
        <w:rPr>
          <w:szCs w:val="24"/>
        </w:rPr>
        <w:t>....</w:t>
      </w:r>
    </w:p>
    <w:p w:rsidR="00083CA1" w:rsidRDefault="00083CA1" w:rsidP="00E70B4D">
      <w:pPr>
        <w:rPr>
          <w:szCs w:val="24"/>
        </w:rPr>
      </w:pPr>
    </w:p>
    <w:p w:rsidR="00083CA1" w:rsidRDefault="00083CA1" w:rsidP="00E70B4D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………………………………………………………………………………………………………………….</w:t>
      </w:r>
      <w:r w:rsidR="001F534E">
        <w:rPr>
          <w:szCs w:val="24"/>
        </w:rPr>
        <w:t>.</w:t>
      </w:r>
    </w:p>
    <w:p w:rsidR="00083CA1" w:rsidRDefault="00083CA1" w:rsidP="00E70B4D">
      <w:pPr>
        <w:rPr>
          <w:szCs w:val="24"/>
        </w:rPr>
      </w:pPr>
    </w:p>
    <w:p w:rsidR="00083CA1" w:rsidRDefault="00083CA1" w:rsidP="00E70B4D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1F534E">
        <w:rPr>
          <w:szCs w:val="24"/>
        </w:rPr>
        <w:t>..</w:t>
      </w:r>
    </w:p>
    <w:p w:rsidR="00083CA1" w:rsidRDefault="00083CA1" w:rsidP="00E70B4D">
      <w:pPr>
        <w:rPr>
          <w:szCs w:val="24"/>
        </w:rPr>
      </w:pPr>
    </w:p>
    <w:p w:rsidR="00083CA1" w:rsidRDefault="00083CA1" w:rsidP="00E70B4D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1F534E">
        <w:rPr>
          <w:szCs w:val="24"/>
        </w:rPr>
        <w:t>..</w:t>
      </w:r>
    </w:p>
    <w:p w:rsidR="00083CA1" w:rsidRDefault="00083CA1" w:rsidP="00E70B4D">
      <w:pPr>
        <w:rPr>
          <w:szCs w:val="24"/>
        </w:rPr>
      </w:pPr>
    </w:p>
    <w:p w:rsidR="00083CA1" w:rsidRDefault="00083CA1" w:rsidP="00E70B4D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1F534E">
        <w:rPr>
          <w:szCs w:val="24"/>
        </w:rPr>
        <w:t>..</w:t>
      </w:r>
    </w:p>
    <w:p w:rsidR="00083CA1" w:rsidRDefault="00083CA1" w:rsidP="00E70B4D">
      <w:pPr>
        <w:rPr>
          <w:szCs w:val="24"/>
        </w:rPr>
      </w:pPr>
    </w:p>
    <w:p w:rsidR="00676EA6" w:rsidRDefault="00676EA6" w:rsidP="00676EA6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1F534E">
        <w:rPr>
          <w:szCs w:val="24"/>
        </w:rPr>
        <w:t>..</w:t>
      </w: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083CA1" w:rsidRDefault="00083CA1" w:rsidP="00E70B4D">
      <w:pPr>
        <w:rPr>
          <w:b/>
          <w:szCs w:val="24"/>
        </w:rPr>
      </w:pPr>
      <w:r>
        <w:rPr>
          <w:b/>
          <w:szCs w:val="24"/>
        </w:rPr>
        <w:t xml:space="preserve">Etat de la victime ( ou des victimes): </w:t>
      </w:r>
    </w:p>
    <w:p w:rsidR="00083CA1" w:rsidRDefault="00083CA1" w:rsidP="00E70B4D">
      <w:pPr>
        <w:rPr>
          <w:b/>
          <w:szCs w:val="24"/>
        </w:rPr>
      </w:pPr>
    </w:p>
    <w:p w:rsidR="00083CA1" w:rsidRDefault="00083CA1" w:rsidP="00E70B4D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1F534E">
        <w:rPr>
          <w:szCs w:val="24"/>
        </w:rPr>
        <w:t>…..</w:t>
      </w:r>
    </w:p>
    <w:p w:rsidR="00083CA1" w:rsidRDefault="00083CA1" w:rsidP="00E70B4D">
      <w:pPr>
        <w:rPr>
          <w:szCs w:val="24"/>
        </w:rPr>
      </w:pPr>
    </w:p>
    <w:p w:rsidR="00083CA1" w:rsidRDefault="00083CA1" w:rsidP="00E70B4D">
      <w:pPr>
        <w:rPr>
          <w:b/>
          <w:szCs w:val="24"/>
        </w:rPr>
      </w:pPr>
      <w:r>
        <w:rPr>
          <w:szCs w:val="24"/>
        </w:rPr>
        <w:t>……………………………………………………………………………………………………………</w:t>
      </w:r>
      <w:r w:rsidR="001F534E">
        <w:rPr>
          <w:szCs w:val="24"/>
        </w:rPr>
        <w:t>…</w:t>
      </w:r>
      <w:r w:rsidR="001F534E" w:rsidRPr="001F534E">
        <w:rPr>
          <w:szCs w:val="24"/>
        </w:rPr>
        <w:t>…</w:t>
      </w:r>
      <w:r w:rsidR="001F534E">
        <w:rPr>
          <w:szCs w:val="24"/>
        </w:rPr>
        <w:t>..</w:t>
      </w:r>
    </w:p>
    <w:p w:rsidR="00083CA1" w:rsidRDefault="00083CA1" w:rsidP="00E70B4D">
      <w:pPr>
        <w:rPr>
          <w:b/>
          <w:szCs w:val="24"/>
        </w:rPr>
      </w:pPr>
    </w:p>
    <w:p w:rsidR="00A84D93" w:rsidRDefault="00A84D93" w:rsidP="00A84D93">
      <w:pPr>
        <w:rPr>
          <w:b/>
          <w:szCs w:val="24"/>
        </w:rPr>
      </w:pPr>
      <w:r>
        <w:rPr>
          <w:szCs w:val="24"/>
        </w:rPr>
        <w:t>……………………………………………………</w:t>
      </w:r>
      <w:r w:rsidR="003E488D">
        <w:rPr>
          <w:szCs w:val="24"/>
        </w:rPr>
        <w:t>……………………………………………………………..</w:t>
      </w:r>
    </w:p>
    <w:p w:rsidR="00335C6D" w:rsidRDefault="00335C6D" w:rsidP="00E70B4D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="003E488D">
        <w:rPr>
          <w:b/>
          <w:szCs w:val="24"/>
        </w:rPr>
        <w:t xml:space="preserve">         </w:t>
      </w:r>
      <w:r w:rsidRPr="00676EA6">
        <w:rPr>
          <w:b/>
          <w:szCs w:val="24"/>
        </w:rPr>
        <w:t>TSVP</w:t>
      </w:r>
    </w:p>
    <w:p w:rsidR="00083CA1" w:rsidRDefault="00083CA1" w:rsidP="00E70B4D">
      <w:pPr>
        <w:rPr>
          <w:b/>
          <w:szCs w:val="24"/>
        </w:rPr>
      </w:pPr>
      <w:r>
        <w:rPr>
          <w:b/>
          <w:szCs w:val="24"/>
        </w:rPr>
        <w:lastRenderedPageBreak/>
        <w:t xml:space="preserve">Organisation des secours : </w:t>
      </w:r>
    </w:p>
    <w:p w:rsidR="00083CA1" w:rsidRDefault="00083CA1" w:rsidP="00083CA1">
      <w:pPr>
        <w:rPr>
          <w:szCs w:val="24"/>
        </w:rPr>
      </w:pPr>
    </w:p>
    <w:p w:rsidR="00083CA1" w:rsidRDefault="00083CA1" w:rsidP="00083CA1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…..</w:t>
      </w:r>
    </w:p>
    <w:p w:rsidR="00083CA1" w:rsidRDefault="00083CA1" w:rsidP="00083CA1">
      <w:pPr>
        <w:rPr>
          <w:szCs w:val="24"/>
        </w:rPr>
      </w:pPr>
    </w:p>
    <w:p w:rsidR="00083CA1" w:rsidRDefault="00083CA1" w:rsidP="00083CA1">
      <w:pPr>
        <w:rPr>
          <w:b/>
          <w:szCs w:val="24"/>
        </w:rPr>
      </w:pPr>
      <w:r>
        <w:rPr>
          <w:szCs w:val="24"/>
        </w:rPr>
        <w:t>…………………………………………………………………………………………………………….</w:t>
      </w:r>
      <w:r w:rsidR="003E488D" w:rsidRPr="003E488D">
        <w:rPr>
          <w:szCs w:val="24"/>
        </w:rPr>
        <w:t>…….</w:t>
      </w:r>
    </w:p>
    <w:p w:rsidR="00083CA1" w:rsidRDefault="00083CA1" w:rsidP="00E70B4D">
      <w:pPr>
        <w:rPr>
          <w:b/>
          <w:szCs w:val="24"/>
        </w:rPr>
      </w:pPr>
    </w:p>
    <w:p w:rsidR="00083CA1" w:rsidRPr="00676EA6" w:rsidRDefault="00083CA1" w:rsidP="00E70B4D">
      <w:pPr>
        <w:rPr>
          <w:b/>
          <w:szCs w:val="24"/>
        </w:rPr>
      </w:pPr>
      <w:r>
        <w:rPr>
          <w:szCs w:val="24"/>
        </w:rPr>
        <w:t>………………………………………………………………………………………………………</w:t>
      </w:r>
      <w:r w:rsidR="00335C6D">
        <w:rPr>
          <w:szCs w:val="24"/>
        </w:rPr>
        <w:t>………</w:t>
      </w:r>
      <w:r w:rsidR="003E488D">
        <w:rPr>
          <w:szCs w:val="24"/>
        </w:rPr>
        <w:t>…..</w:t>
      </w:r>
    </w:p>
    <w:p w:rsidR="00083CA1" w:rsidRDefault="00083CA1" w:rsidP="00E70B4D">
      <w:pPr>
        <w:rPr>
          <w:szCs w:val="24"/>
        </w:rPr>
      </w:pPr>
    </w:p>
    <w:p w:rsidR="00E70B4D" w:rsidRDefault="00B16FBC" w:rsidP="00E70B4D">
      <w:pPr>
        <w:rPr>
          <w:b/>
          <w:szCs w:val="24"/>
        </w:rPr>
      </w:pPr>
      <w:r w:rsidRPr="00B16FBC">
        <w:rPr>
          <w:b/>
          <w:szCs w:val="24"/>
        </w:rPr>
        <w:t xml:space="preserve">Eléments ayant joué un rôle déterminant dans le déclenchement de </w:t>
      </w:r>
      <w:r w:rsidR="00676EA6">
        <w:rPr>
          <w:b/>
          <w:szCs w:val="24"/>
        </w:rPr>
        <w:t xml:space="preserve">l’incident ou de </w:t>
      </w:r>
      <w:r w:rsidRPr="00B16FBC">
        <w:rPr>
          <w:b/>
          <w:szCs w:val="24"/>
        </w:rPr>
        <w:t>l’accident :</w:t>
      </w:r>
    </w:p>
    <w:p w:rsidR="00B16FBC" w:rsidRDefault="00B16FBC" w:rsidP="00E70B4D">
      <w:pPr>
        <w:rPr>
          <w:b/>
          <w:szCs w:val="24"/>
        </w:rPr>
      </w:pPr>
    </w:p>
    <w:p w:rsidR="00B16FBC" w:rsidRDefault="00B16FBC" w:rsidP="00E70B4D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…..</w:t>
      </w:r>
    </w:p>
    <w:p w:rsidR="00B16FBC" w:rsidRDefault="00B16FBC" w:rsidP="00E70B4D">
      <w:pPr>
        <w:rPr>
          <w:szCs w:val="24"/>
        </w:rPr>
      </w:pPr>
    </w:p>
    <w:p w:rsidR="00B16FBC" w:rsidRDefault="00B16FBC" w:rsidP="00E70B4D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…..</w:t>
      </w:r>
    </w:p>
    <w:p w:rsidR="00B16FBC" w:rsidRDefault="00B16FBC" w:rsidP="00E70B4D">
      <w:pPr>
        <w:rPr>
          <w:szCs w:val="24"/>
        </w:rPr>
      </w:pPr>
    </w:p>
    <w:p w:rsidR="00B16FBC" w:rsidRDefault="00B16FBC" w:rsidP="00E70B4D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…..</w:t>
      </w:r>
    </w:p>
    <w:p w:rsidR="00B16FBC" w:rsidRDefault="00B16FBC" w:rsidP="00E70B4D">
      <w:pPr>
        <w:rPr>
          <w:szCs w:val="24"/>
        </w:rPr>
      </w:pPr>
    </w:p>
    <w:p w:rsidR="00676EA6" w:rsidRDefault="00676EA6" w:rsidP="00676EA6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…..</w:t>
      </w:r>
    </w:p>
    <w:p w:rsidR="00676EA6" w:rsidRDefault="00676EA6" w:rsidP="00E70B4D">
      <w:pPr>
        <w:rPr>
          <w:b/>
          <w:szCs w:val="24"/>
        </w:rPr>
      </w:pPr>
    </w:p>
    <w:p w:rsidR="00B16FBC" w:rsidRDefault="00B16FBC" w:rsidP="00E70B4D">
      <w:pPr>
        <w:rPr>
          <w:b/>
          <w:szCs w:val="24"/>
        </w:rPr>
      </w:pPr>
      <w:r>
        <w:rPr>
          <w:b/>
          <w:szCs w:val="24"/>
        </w:rPr>
        <w:t xml:space="preserve">Remarques : </w:t>
      </w:r>
    </w:p>
    <w:p w:rsidR="00092599" w:rsidRDefault="00092599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676EA6" w:rsidRDefault="00676EA6" w:rsidP="00E70B4D">
      <w:pPr>
        <w:rPr>
          <w:b/>
          <w:szCs w:val="24"/>
        </w:rPr>
      </w:pPr>
    </w:p>
    <w:p w:rsidR="00092599" w:rsidRDefault="00092599" w:rsidP="00092599">
      <w:pPr>
        <w:jc w:val="center"/>
        <w:rPr>
          <w:b/>
          <w:sz w:val="28"/>
          <w:szCs w:val="28"/>
        </w:rPr>
      </w:pPr>
      <w:r w:rsidRPr="00E70B4D">
        <w:rPr>
          <w:b/>
          <w:sz w:val="28"/>
          <w:szCs w:val="28"/>
        </w:rPr>
        <w:lastRenderedPageBreak/>
        <w:t>COMPTE RENDU D’INCIDENT OU D’ACCIDENT</w:t>
      </w:r>
    </w:p>
    <w:p w:rsidR="00092599" w:rsidRPr="00083CA1" w:rsidRDefault="00092599" w:rsidP="00092599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ALPINISME</w:t>
      </w:r>
      <w:r w:rsidR="00335C6D">
        <w:rPr>
          <w:b/>
          <w:i/>
          <w:sz w:val="28"/>
          <w:szCs w:val="28"/>
          <w:u w:val="single"/>
        </w:rPr>
        <w:t xml:space="preserve">  </w:t>
      </w:r>
    </w:p>
    <w:p w:rsidR="00092599" w:rsidRDefault="00092599" w:rsidP="00092599">
      <w:pPr>
        <w:jc w:val="center"/>
        <w:rPr>
          <w:b/>
          <w:sz w:val="28"/>
          <w:szCs w:val="28"/>
        </w:rPr>
      </w:pPr>
    </w:p>
    <w:p w:rsidR="00092599" w:rsidRDefault="00092599" w:rsidP="00092599">
      <w:pPr>
        <w:rPr>
          <w:szCs w:val="24"/>
        </w:rPr>
      </w:pPr>
      <w:r>
        <w:rPr>
          <w:b/>
          <w:szCs w:val="24"/>
        </w:rPr>
        <w:t xml:space="preserve">Accident corporel ? : </w:t>
      </w:r>
      <w:r w:rsidRPr="00E70B4D">
        <w:rPr>
          <w:szCs w:val="24"/>
        </w:rPr>
        <w:t>Oui  Non</w:t>
      </w:r>
      <w:r w:rsidR="00676EA6">
        <w:rPr>
          <w:szCs w:val="24"/>
        </w:rPr>
        <w:t xml:space="preserve"> (Non = incident)</w:t>
      </w:r>
    </w:p>
    <w:p w:rsidR="00092599" w:rsidRDefault="00092599" w:rsidP="00092599">
      <w:pPr>
        <w:rPr>
          <w:szCs w:val="24"/>
        </w:rPr>
      </w:pPr>
    </w:p>
    <w:p w:rsidR="00B4406F" w:rsidRDefault="00092599" w:rsidP="00092599">
      <w:pPr>
        <w:rPr>
          <w:szCs w:val="24"/>
        </w:rPr>
      </w:pPr>
      <w:r>
        <w:rPr>
          <w:b/>
          <w:szCs w:val="24"/>
        </w:rPr>
        <w:t xml:space="preserve">Date : </w:t>
      </w:r>
      <w:r>
        <w:rPr>
          <w:szCs w:val="24"/>
        </w:rPr>
        <w:t>…………………………</w:t>
      </w:r>
      <w:r>
        <w:rPr>
          <w:szCs w:val="24"/>
        </w:rPr>
        <w:tab/>
      </w:r>
    </w:p>
    <w:p w:rsidR="00B4406F" w:rsidRDefault="00B4406F" w:rsidP="00092599">
      <w:pPr>
        <w:rPr>
          <w:szCs w:val="24"/>
        </w:rPr>
      </w:pPr>
    </w:p>
    <w:p w:rsidR="00092599" w:rsidRDefault="00092599" w:rsidP="00092599">
      <w:pPr>
        <w:rPr>
          <w:szCs w:val="24"/>
        </w:rPr>
      </w:pPr>
      <w:r w:rsidRPr="00B16FBC">
        <w:rPr>
          <w:b/>
          <w:szCs w:val="24"/>
        </w:rPr>
        <w:t>Lieu</w:t>
      </w:r>
      <w:r>
        <w:rPr>
          <w:szCs w:val="24"/>
        </w:rPr>
        <w:t xml:space="preserve"> (précis ) </w:t>
      </w:r>
      <w:r>
        <w:rPr>
          <w:b/>
          <w:szCs w:val="24"/>
        </w:rPr>
        <w:t xml:space="preserve"> </w:t>
      </w:r>
      <w:r w:rsidRPr="00B16FBC">
        <w:rPr>
          <w:b/>
          <w:szCs w:val="24"/>
        </w:rPr>
        <w:t xml:space="preserve">: </w:t>
      </w:r>
      <w:r>
        <w:rPr>
          <w:szCs w:val="24"/>
        </w:rPr>
        <w:t>………………………………………..…………</w:t>
      </w:r>
      <w:r w:rsidR="00B4406F">
        <w:rPr>
          <w:szCs w:val="24"/>
        </w:rPr>
        <w:t>…………………………………………</w:t>
      </w:r>
      <w:r w:rsidR="003E488D">
        <w:rPr>
          <w:szCs w:val="24"/>
        </w:rPr>
        <w:t>….</w:t>
      </w:r>
    </w:p>
    <w:p w:rsidR="00092599" w:rsidRDefault="00092599" w:rsidP="00092599">
      <w:pPr>
        <w:rPr>
          <w:szCs w:val="24"/>
        </w:rPr>
      </w:pPr>
    </w:p>
    <w:p w:rsidR="00092599" w:rsidRDefault="00092599" w:rsidP="00092599">
      <w:pPr>
        <w:rPr>
          <w:szCs w:val="24"/>
        </w:rPr>
      </w:pPr>
      <w:r w:rsidRPr="00E70B4D">
        <w:rPr>
          <w:b/>
          <w:szCs w:val="24"/>
        </w:rPr>
        <w:t>Sortie collective (CAF)</w:t>
      </w:r>
      <w:r>
        <w:rPr>
          <w:b/>
          <w:szCs w:val="24"/>
        </w:rPr>
        <w:t xml:space="preserve"> ? : </w:t>
      </w:r>
      <w:r>
        <w:rPr>
          <w:szCs w:val="24"/>
        </w:rPr>
        <w:t>Oui Non</w:t>
      </w:r>
    </w:p>
    <w:p w:rsidR="00335C6D" w:rsidRDefault="00335C6D" w:rsidP="00092599">
      <w:pPr>
        <w:rPr>
          <w:szCs w:val="24"/>
        </w:rPr>
      </w:pPr>
    </w:p>
    <w:p w:rsidR="00335C6D" w:rsidRDefault="00335C6D" w:rsidP="00092599">
      <w:pPr>
        <w:rPr>
          <w:szCs w:val="24"/>
        </w:rPr>
      </w:pPr>
      <w:r w:rsidRPr="00335C6D">
        <w:rPr>
          <w:b/>
          <w:szCs w:val="24"/>
        </w:rPr>
        <w:t>Activité de formation :</w:t>
      </w:r>
      <w:r>
        <w:rPr>
          <w:szCs w:val="24"/>
        </w:rPr>
        <w:t xml:space="preserve">  Oui   Non</w:t>
      </w:r>
      <w:r>
        <w:rPr>
          <w:szCs w:val="24"/>
        </w:rPr>
        <w:tab/>
      </w:r>
    </w:p>
    <w:p w:rsidR="00092599" w:rsidRDefault="00092599" w:rsidP="00092599">
      <w:pPr>
        <w:rPr>
          <w:szCs w:val="24"/>
        </w:rPr>
      </w:pPr>
    </w:p>
    <w:p w:rsidR="00676EA6" w:rsidRDefault="00092599" w:rsidP="00092599">
      <w:pPr>
        <w:rPr>
          <w:szCs w:val="24"/>
        </w:rPr>
      </w:pPr>
      <w:r w:rsidRPr="00E70B4D">
        <w:rPr>
          <w:b/>
          <w:szCs w:val="24"/>
        </w:rPr>
        <w:t xml:space="preserve">Nombre </w:t>
      </w:r>
      <w:r>
        <w:rPr>
          <w:b/>
          <w:szCs w:val="24"/>
        </w:rPr>
        <w:t xml:space="preserve">de </w:t>
      </w:r>
      <w:r w:rsidRPr="00E70B4D">
        <w:rPr>
          <w:b/>
          <w:szCs w:val="24"/>
        </w:rPr>
        <w:t>participants :</w:t>
      </w:r>
      <w:r>
        <w:rPr>
          <w:szCs w:val="24"/>
        </w:rPr>
        <w:t xml:space="preserve"> …………………</w:t>
      </w:r>
      <w:r>
        <w:rPr>
          <w:szCs w:val="24"/>
        </w:rPr>
        <w:tab/>
      </w:r>
      <w:r>
        <w:rPr>
          <w:szCs w:val="24"/>
        </w:rPr>
        <w:tab/>
      </w:r>
    </w:p>
    <w:p w:rsidR="00676EA6" w:rsidRDefault="00676EA6" w:rsidP="00092599">
      <w:pPr>
        <w:rPr>
          <w:szCs w:val="24"/>
        </w:rPr>
      </w:pPr>
    </w:p>
    <w:p w:rsidR="00092599" w:rsidRDefault="00092599" w:rsidP="00092599">
      <w:pPr>
        <w:rPr>
          <w:szCs w:val="24"/>
        </w:rPr>
      </w:pPr>
      <w:r w:rsidRPr="00E70B4D">
        <w:rPr>
          <w:b/>
          <w:szCs w:val="24"/>
        </w:rPr>
        <w:t xml:space="preserve">Nombre </w:t>
      </w:r>
      <w:r>
        <w:rPr>
          <w:b/>
          <w:szCs w:val="24"/>
        </w:rPr>
        <w:t>d’</w:t>
      </w:r>
      <w:r w:rsidRPr="00E70B4D">
        <w:rPr>
          <w:b/>
          <w:szCs w:val="24"/>
        </w:rPr>
        <w:t>encadrants</w:t>
      </w:r>
      <w:r>
        <w:rPr>
          <w:szCs w:val="24"/>
        </w:rPr>
        <w:t> : ……………….</w:t>
      </w:r>
    </w:p>
    <w:p w:rsidR="00092599" w:rsidRDefault="00092599" w:rsidP="00092599">
      <w:pPr>
        <w:rPr>
          <w:szCs w:val="24"/>
        </w:rPr>
      </w:pPr>
    </w:p>
    <w:p w:rsidR="00A84D93" w:rsidRDefault="00A84D93" w:rsidP="00A84D93">
      <w:pPr>
        <w:rPr>
          <w:b/>
          <w:szCs w:val="24"/>
        </w:rPr>
      </w:pPr>
      <w:r w:rsidRPr="00E70B4D">
        <w:rPr>
          <w:b/>
          <w:szCs w:val="24"/>
        </w:rPr>
        <w:t>Niveau de pratique</w:t>
      </w:r>
      <w:r>
        <w:rPr>
          <w:b/>
          <w:szCs w:val="24"/>
        </w:rPr>
        <w:t xml:space="preserve">, et </w:t>
      </w:r>
      <w:r w:rsidRPr="00A84D93">
        <w:rPr>
          <w:b/>
          <w:i/>
          <w:szCs w:val="24"/>
          <w:u w:val="single"/>
        </w:rPr>
        <w:t>nombre</w:t>
      </w:r>
      <w:r>
        <w:rPr>
          <w:b/>
          <w:szCs w:val="24"/>
        </w:rPr>
        <w:t>,</w:t>
      </w:r>
      <w:r w:rsidRPr="00E70B4D">
        <w:rPr>
          <w:b/>
          <w:szCs w:val="24"/>
        </w:rPr>
        <w:t xml:space="preserve"> des personnes impliquées</w:t>
      </w:r>
      <w:r>
        <w:rPr>
          <w:b/>
          <w:szCs w:val="24"/>
        </w:rPr>
        <w:t xml:space="preserve"> dans l’incident</w:t>
      </w:r>
      <w:r w:rsidRPr="00E70B4D">
        <w:rPr>
          <w:b/>
          <w:szCs w:val="24"/>
        </w:rPr>
        <w:t xml:space="preserve"> : </w:t>
      </w:r>
    </w:p>
    <w:p w:rsidR="00676EA6" w:rsidRDefault="00676EA6" w:rsidP="00092599">
      <w:pPr>
        <w:rPr>
          <w:b/>
          <w:szCs w:val="24"/>
        </w:rPr>
      </w:pPr>
    </w:p>
    <w:p w:rsidR="00676EA6" w:rsidRDefault="00676EA6" w:rsidP="00676EA6">
      <w:pPr>
        <w:ind w:firstLine="708"/>
        <w:rPr>
          <w:szCs w:val="24"/>
        </w:rPr>
      </w:pPr>
      <w:r>
        <w:rPr>
          <w:szCs w:val="24"/>
        </w:rPr>
        <w:t xml:space="preserve">Débutant : x …….. </w:t>
      </w:r>
      <w:r>
        <w:rPr>
          <w:szCs w:val="24"/>
        </w:rPr>
        <w:tab/>
        <w:t>Confirmé : x</w:t>
      </w:r>
      <w:r>
        <w:rPr>
          <w:szCs w:val="24"/>
        </w:rPr>
        <w:tab/>
        <w:t xml:space="preserve">…….. </w:t>
      </w:r>
      <w:r>
        <w:rPr>
          <w:szCs w:val="24"/>
        </w:rPr>
        <w:tab/>
      </w:r>
      <w:r>
        <w:rPr>
          <w:szCs w:val="24"/>
        </w:rPr>
        <w:tab/>
        <w:t>Expert : x  …..</w:t>
      </w:r>
    </w:p>
    <w:p w:rsidR="00B4406F" w:rsidRDefault="00B4406F" w:rsidP="00092599">
      <w:pPr>
        <w:rPr>
          <w:szCs w:val="24"/>
        </w:rPr>
      </w:pPr>
    </w:p>
    <w:p w:rsidR="00B4406F" w:rsidRPr="00B4406F" w:rsidRDefault="00B4406F" w:rsidP="00092599">
      <w:pPr>
        <w:rPr>
          <w:szCs w:val="24"/>
        </w:rPr>
      </w:pPr>
      <w:r w:rsidRPr="00B4406F">
        <w:rPr>
          <w:b/>
          <w:szCs w:val="24"/>
        </w:rPr>
        <w:t xml:space="preserve">Nature de la course : </w:t>
      </w:r>
      <w:r>
        <w:rPr>
          <w:b/>
          <w:szCs w:val="24"/>
        </w:rPr>
        <w:t xml:space="preserve"> </w:t>
      </w:r>
      <w:r>
        <w:rPr>
          <w:szCs w:val="24"/>
        </w:rPr>
        <w:t>Rocheuse</w:t>
      </w:r>
      <w:r>
        <w:rPr>
          <w:szCs w:val="24"/>
        </w:rPr>
        <w:tab/>
      </w:r>
      <w:r>
        <w:rPr>
          <w:szCs w:val="24"/>
        </w:rPr>
        <w:tab/>
        <w:t>Mixte</w:t>
      </w:r>
      <w:r>
        <w:rPr>
          <w:szCs w:val="24"/>
        </w:rPr>
        <w:tab/>
      </w:r>
      <w:r>
        <w:rPr>
          <w:szCs w:val="24"/>
        </w:rPr>
        <w:tab/>
        <w:t>Glaciaire</w:t>
      </w:r>
      <w:r>
        <w:rPr>
          <w:szCs w:val="24"/>
        </w:rPr>
        <w:tab/>
      </w:r>
      <w:r>
        <w:rPr>
          <w:szCs w:val="24"/>
        </w:rPr>
        <w:tab/>
        <w:t>Cascade de glace</w:t>
      </w:r>
      <w:r>
        <w:rPr>
          <w:szCs w:val="24"/>
        </w:rPr>
        <w:tab/>
      </w:r>
    </w:p>
    <w:p w:rsidR="00092599" w:rsidRDefault="00092599" w:rsidP="00092599">
      <w:pPr>
        <w:rPr>
          <w:b/>
          <w:szCs w:val="24"/>
        </w:rPr>
      </w:pPr>
    </w:p>
    <w:p w:rsidR="00A84D93" w:rsidRPr="00676EA6" w:rsidRDefault="00A84D93" w:rsidP="00A84D93">
      <w:pPr>
        <w:rPr>
          <w:szCs w:val="24"/>
        </w:rPr>
      </w:pPr>
      <w:r>
        <w:rPr>
          <w:b/>
          <w:szCs w:val="24"/>
        </w:rPr>
        <w:t xml:space="preserve">Niveau de la course : </w:t>
      </w:r>
      <w:r>
        <w:rPr>
          <w:szCs w:val="24"/>
        </w:rPr>
        <w:t>…………………….</w:t>
      </w:r>
    </w:p>
    <w:p w:rsidR="00A84D93" w:rsidRDefault="00A84D93" w:rsidP="00092599">
      <w:pPr>
        <w:rPr>
          <w:b/>
          <w:szCs w:val="24"/>
        </w:rPr>
      </w:pPr>
    </w:p>
    <w:p w:rsidR="00092599" w:rsidRDefault="00092599" w:rsidP="00092599">
      <w:pPr>
        <w:rPr>
          <w:szCs w:val="24"/>
        </w:rPr>
      </w:pPr>
      <w:r>
        <w:rPr>
          <w:b/>
          <w:szCs w:val="24"/>
        </w:rPr>
        <w:t xml:space="preserve">Météo : </w:t>
      </w:r>
      <w:r>
        <w:rPr>
          <w:szCs w:val="24"/>
        </w:rPr>
        <w:t>……………………...……………………………………………</w:t>
      </w:r>
      <w:r w:rsidR="00676EA6">
        <w:rPr>
          <w:szCs w:val="24"/>
        </w:rPr>
        <w:t>………………………………..</w:t>
      </w:r>
      <w:r>
        <w:rPr>
          <w:szCs w:val="24"/>
        </w:rPr>
        <w:t xml:space="preserve">  </w:t>
      </w:r>
      <w:r w:rsidR="003E488D">
        <w:rPr>
          <w:szCs w:val="24"/>
        </w:rPr>
        <w:t>…</w:t>
      </w:r>
    </w:p>
    <w:p w:rsidR="003E488D" w:rsidRDefault="003E488D" w:rsidP="00092599">
      <w:pPr>
        <w:rPr>
          <w:szCs w:val="24"/>
        </w:rPr>
      </w:pPr>
    </w:p>
    <w:p w:rsidR="003E488D" w:rsidRDefault="003E488D" w:rsidP="00092599">
      <w:pPr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.............................................................................................................................................................................</w:t>
      </w:r>
    </w:p>
    <w:p w:rsidR="00092599" w:rsidRDefault="00092599" w:rsidP="00092599">
      <w:pPr>
        <w:rPr>
          <w:szCs w:val="24"/>
        </w:rPr>
      </w:pPr>
    </w:p>
    <w:p w:rsidR="00092599" w:rsidRDefault="00092599" w:rsidP="00092599">
      <w:pPr>
        <w:rPr>
          <w:b/>
          <w:szCs w:val="24"/>
        </w:rPr>
      </w:pPr>
      <w:r w:rsidRPr="00083CA1">
        <w:rPr>
          <w:b/>
          <w:szCs w:val="24"/>
        </w:rPr>
        <w:t>Circonstances </w:t>
      </w:r>
      <w:r>
        <w:rPr>
          <w:b/>
          <w:szCs w:val="24"/>
        </w:rPr>
        <w:t xml:space="preserve"> ( hor</w:t>
      </w:r>
      <w:r w:rsidRPr="00083CA1">
        <w:rPr>
          <w:b/>
          <w:szCs w:val="24"/>
        </w:rPr>
        <w:t xml:space="preserve">aire, déroulement </w:t>
      </w:r>
      <w:proofErr w:type="spellStart"/>
      <w:r w:rsidRPr="00083CA1">
        <w:rPr>
          <w:b/>
          <w:szCs w:val="24"/>
        </w:rPr>
        <w:t>etc</w:t>
      </w:r>
      <w:proofErr w:type="spellEnd"/>
      <w:r w:rsidRPr="00083CA1">
        <w:rPr>
          <w:b/>
          <w:szCs w:val="24"/>
        </w:rPr>
        <w:t xml:space="preserve"> …) : </w:t>
      </w:r>
      <w:r w:rsidRPr="00083CA1">
        <w:rPr>
          <w:b/>
          <w:szCs w:val="24"/>
        </w:rPr>
        <w:tab/>
      </w:r>
    </w:p>
    <w:p w:rsidR="00B4406F" w:rsidRDefault="00B4406F" w:rsidP="00092599">
      <w:pPr>
        <w:rPr>
          <w:b/>
          <w:szCs w:val="24"/>
        </w:rPr>
      </w:pPr>
    </w:p>
    <w:p w:rsidR="00092599" w:rsidRDefault="00092599" w:rsidP="00092599">
      <w:pPr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</w:t>
      </w:r>
      <w:r w:rsidR="003E488D">
        <w:rPr>
          <w:szCs w:val="24"/>
        </w:rPr>
        <w:t>.....</w:t>
      </w:r>
    </w:p>
    <w:p w:rsidR="00092599" w:rsidRPr="00083CA1" w:rsidRDefault="00092599" w:rsidP="00092599">
      <w:pPr>
        <w:rPr>
          <w:szCs w:val="24"/>
        </w:rPr>
      </w:pPr>
    </w:p>
    <w:p w:rsidR="00092599" w:rsidRDefault="00092599" w:rsidP="00092599">
      <w:pPr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  <w:r w:rsidR="003E488D">
        <w:rPr>
          <w:szCs w:val="24"/>
        </w:rPr>
        <w:t>....</w:t>
      </w:r>
    </w:p>
    <w:p w:rsidR="00092599" w:rsidRDefault="00092599" w:rsidP="00092599">
      <w:pPr>
        <w:rPr>
          <w:szCs w:val="24"/>
        </w:rPr>
      </w:pPr>
    </w:p>
    <w:p w:rsidR="00092599" w:rsidRDefault="00092599" w:rsidP="00092599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….</w:t>
      </w:r>
    </w:p>
    <w:p w:rsidR="00092599" w:rsidRDefault="00092599" w:rsidP="00092599">
      <w:pPr>
        <w:rPr>
          <w:szCs w:val="24"/>
        </w:rPr>
      </w:pPr>
    </w:p>
    <w:p w:rsidR="00092599" w:rsidRDefault="00092599" w:rsidP="00092599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092599" w:rsidRDefault="00092599" w:rsidP="00092599">
      <w:pPr>
        <w:rPr>
          <w:szCs w:val="24"/>
        </w:rPr>
      </w:pPr>
    </w:p>
    <w:p w:rsidR="00092599" w:rsidRDefault="00092599" w:rsidP="00092599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092599" w:rsidRDefault="00092599" w:rsidP="00092599">
      <w:pPr>
        <w:rPr>
          <w:szCs w:val="24"/>
        </w:rPr>
      </w:pPr>
    </w:p>
    <w:p w:rsidR="00092599" w:rsidRDefault="00092599" w:rsidP="00092599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092599" w:rsidRDefault="00092599" w:rsidP="00092599">
      <w:pPr>
        <w:rPr>
          <w:szCs w:val="24"/>
        </w:rPr>
      </w:pPr>
    </w:p>
    <w:p w:rsidR="00676EA6" w:rsidRDefault="00676EA6" w:rsidP="00676EA6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676EA6" w:rsidRDefault="00676EA6" w:rsidP="00092599">
      <w:pPr>
        <w:rPr>
          <w:b/>
          <w:szCs w:val="24"/>
        </w:rPr>
      </w:pPr>
    </w:p>
    <w:p w:rsidR="00092599" w:rsidRDefault="00092599" w:rsidP="00092599">
      <w:pPr>
        <w:rPr>
          <w:b/>
          <w:szCs w:val="24"/>
        </w:rPr>
      </w:pPr>
      <w:r>
        <w:rPr>
          <w:b/>
          <w:szCs w:val="24"/>
        </w:rPr>
        <w:t xml:space="preserve">Etat de la victime ( ou des victimes): </w:t>
      </w:r>
    </w:p>
    <w:p w:rsidR="00092599" w:rsidRDefault="00092599" w:rsidP="00092599">
      <w:pPr>
        <w:rPr>
          <w:b/>
          <w:szCs w:val="24"/>
        </w:rPr>
      </w:pPr>
    </w:p>
    <w:p w:rsidR="00092599" w:rsidRDefault="00092599" w:rsidP="00092599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…..</w:t>
      </w:r>
    </w:p>
    <w:p w:rsidR="00092599" w:rsidRDefault="00092599" w:rsidP="00092599">
      <w:pPr>
        <w:rPr>
          <w:szCs w:val="24"/>
        </w:rPr>
      </w:pPr>
    </w:p>
    <w:p w:rsidR="00092599" w:rsidRDefault="00092599" w:rsidP="00092599">
      <w:pPr>
        <w:rPr>
          <w:b/>
          <w:szCs w:val="24"/>
        </w:rPr>
      </w:pPr>
      <w:r>
        <w:rPr>
          <w:szCs w:val="24"/>
        </w:rPr>
        <w:t>…………………………………………………………………………………………………………….</w:t>
      </w:r>
      <w:r w:rsidR="003E488D" w:rsidRPr="003E488D">
        <w:rPr>
          <w:szCs w:val="24"/>
        </w:rPr>
        <w:t>…….</w:t>
      </w:r>
    </w:p>
    <w:p w:rsidR="00092599" w:rsidRDefault="00092599" w:rsidP="00092599">
      <w:pPr>
        <w:rPr>
          <w:b/>
          <w:szCs w:val="24"/>
        </w:rPr>
      </w:pPr>
    </w:p>
    <w:p w:rsidR="00A84D93" w:rsidRDefault="00A84D93" w:rsidP="00A84D93">
      <w:pPr>
        <w:rPr>
          <w:b/>
          <w:szCs w:val="24"/>
        </w:rPr>
      </w:pPr>
      <w:r>
        <w:rPr>
          <w:szCs w:val="24"/>
        </w:rPr>
        <w:t>……………………………………………………………………………………………………………</w:t>
      </w:r>
      <w:r w:rsidR="003E488D">
        <w:rPr>
          <w:szCs w:val="24"/>
        </w:rPr>
        <w:t>…….</w:t>
      </w:r>
      <w:r w:rsidRPr="00083CA1">
        <w:rPr>
          <w:b/>
          <w:szCs w:val="24"/>
        </w:rPr>
        <w:tab/>
      </w:r>
    </w:p>
    <w:p w:rsidR="00335C6D" w:rsidRDefault="00335C6D" w:rsidP="00092599">
      <w:pPr>
        <w:rPr>
          <w:b/>
          <w:szCs w:val="24"/>
        </w:rPr>
      </w:pPr>
    </w:p>
    <w:p w:rsidR="003E488D" w:rsidRDefault="003E488D" w:rsidP="00092599">
      <w:pPr>
        <w:rPr>
          <w:b/>
          <w:szCs w:val="24"/>
        </w:rPr>
      </w:pPr>
    </w:p>
    <w:p w:rsidR="00335C6D" w:rsidRDefault="00335C6D" w:rsidP="00092599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676EA6">
        <w:rPr>
          <w:b/>
          <w:szCs w:val="24"/>
        </w:rPr>
        <w:t>TSVP</w:t>
      </w:r>
    </w:p>
    <w:p w:rsidR="00092599" w:rsidRDefault="00092599" w:rsidP="00092599">
      <w:pPr>
        <w:rPr>
          <w:b/>
          <w:szCs w:val="24"/>
        </w:rPr>
      </w:pPr>
      <w:r>
        <w:rPr>
          <w:b/>
          <w:szCs w:val="24"/>
        </w:rPr>
        <w:lastRenderedPageBreak/>
        <w:t xml:space="preserve">Organisation des secours : </w:t>
      </w:r>
    </w:p>
    <w:p w:rsidR="00092599" w:rsidRDefault="00092599" w:rsidP="00092599">
      <w:pPr>
        <w:rPr>
          <w:szCs w:val="24"/>
        </w:rPr>
      </w:pPr>
    </w:p>
    <w:p w:rsidR="00092599" w:rsidRDefault="00092599" w:rsidP="00092599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092599" w:rsidRDefault="00092599" w:rsidP="00092599">
      <w:pPr>
        <w:rPr>
          <w:szCs w:val="24"/>
        </w:rPr>
      </w:pPr>
    </w:p>
    <w:p w:rsidR="00092599" w:rsidRPr="003E488D" w:rsidRDefault="00092599" w:rsidP="00092599">
      <w:pPr>
        <w:rPr>
          <w:szCs w:val="24"/>
        </w:rPr>
      </w:pPr>
      <w:r w:rsidRPr="003E488D">
        <w:rPr>
          <w:szCs w:val="24"/>
        </w:rPr>
        <w:t>…………………………………………………………………………………………………………….</w:t>
      </w:r>
      <w:r w:rsidRPr="003E488D">
        <w:rPr>
          <w:szCs w:val="24"/>
        </w:rPr>
        <w:tab/>
      </w:r>
      <w:r w:rsidR="003E488D" w:rsidRPr="003E488D">
        <w:rPr>
          <w:szCs w:val="24"/>
        </w:rPr>
        <w:t>….</w:t>
      </w:r>
    </w:p>
    <w:p w:rsidR="00092599" w:rsidRDefault="00092599" w:rsidP="00092599">
      <w:pPr>
        <w:rPr>
          <w:b/>
          <w:szCs w:val="24"/>
        </w:rPr>
      </w:pPr>
    </w:p>
    <w:p w:rsidR="00676EA6" w:rsidRPr="00335C6D" w:rsidRDefault="00092599" w:rsidP="00676EA6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</w:t>
      </w:r>
      <w:r w:rsidR="00335C6D">
        <w:rPr>
          <w:szCs w:val="24"/>
        </w:rPr>
        <w:t>……</w:t>
      </w:r>
      <w:r w:rsidR="003E488D">
        <w:rPr>
          <w:szCs w:val="24"/>
        </w:rPr>
        <w:t>……</w:t>
      </w:r>
    </w:p>
    <w:p w:rsidR="00092599" w:rsidRDefault="00092599" w:rsidP="00092599">
      <w:pPr>
        <w:rPr>
          <w:szCs w:val="24"/>
        </w:rPr>
      </w:pPr>
    </w:p>
    <w:p w:rsidR="00092599" w:rsidRDefault="00092599" w:rsidP="00092599">
      <w:pPr>
        <w:rPr>
          <w:b/>
          <w:szCs w:val="24"/>
        </w:rPr>
      </w:pPr>
      <w:r w:rsidRPr="00B16FBC">
        <w:rPr>
          <w:b/>
          <w:szCs w:val="24"/>
        </w:rPr>
        <w:t>Eléments ayant joué un rôle déterminant dans le déclenchement de l’accident :</w:t>
      </w:r>
    </w:p>
    <w:p w:rsidR="00092599" w:rsidRDefault="00092599" w:rsidP="00092599">
      <w:pPr>
        <w:rPr>
          <w:b/>
          <w:szCs w:val="24"/>
        </w:rPr>
      </w:pPr>
    </w:p>
    <w:p w:rsidR="00092599" w:rsidRDefault="00092599" w:rsidP="00092599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….</w:t>
      </w:r>
    </w:p>
    <w:p w:rsidR="00092599" w:rsidRDefault="00092599" w:rsidP="00092599">
      <w:pPr>
        <w:rPr>
          <w:szCs w:val="24"/>
        </w:rPr>
      </w:pPr>
    </w:p>
    <w:p w:rsidR="00092599" w:rsidRDefault="00092599" w:rsidP="00092599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….</w:t>
      </w:r>
    </w:p>
    <w:p w:rsidR="00092599" w:rsidRDefault="00092599" w:rsidP="00092599">
      <w:pPr>
        <w:rPr>
          <w:szCs w:val="24"/>
        </w:rPr>
      </w:pPr>
    </w:p>
    <w:p w:rsidR="00092599" w:rsidRDefault="00092599" w:rsidP="00092599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…..</w:t>
      </w:r>
    </w:p>
    <w:p w:rsidR="00676EA6" w:rsidRDefault="00676EA6" w:rsidP="00092599">
      <w:pPr>
        <w:rPr>
          <w:szCs w:val="24"/>
        </w:rPr>
      </w:pPr>
    </w:p>
    <w:p w:rsidR="00676EA6" w:rsidRDefault="00676EA6" w:rsidP="00676EA6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676EA6" w:rsidRDefault="00676EA6" w:rsidP="00676EA6">
      <w:pPr>
        <w:rPr>
          <w:b/>
          <w:szCs w:val="24"/>
        </w:rPr>
      </w:pPr>
    </w:p>
    <w:p w:rsidR="00676EA6" w:rsidRDefault="00676EA6" w:rsidP="00676EA6">
      <w:pPr>
        <w:rPr>
          <w:b/>
          <w:szCs w:val="24"/>
        </w:rPr>
      </w:pPr>
      <w:r>
        <w:rPr>
          <w:b/>
          <w:szCs w:val="24"/>
        </w:rPr>
        <w:t xml:space="preserve">Remarques : </w:t>
      </w:r>
    </w:p>
    <w:p w:rsidR="00676EA6" w:rsidRDefault="00676EA6" w:rsidP="00092599">
      <w:pPr>
        <w:rPr>
          <w:szCs w:val="24"/>
        </w:rPr>
      </w:pPr>
    </w:p>
    <w:p w:rsidR="00092599" w:rsidRDefault="00092599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676EA6" w:rsidRDefault="00676EA6" w:rsidP="00092599">
      <w:pPr>
        <w:rPr>
          <w:szCs w:val="24"/>
        </w:rPr>
      </w:pPr>
    </w:p>
    <w:p w:rsidR="00B4406F" w:rsidRDefault="00B4406F" w:rsidP="00B4406F">
      <w:pPr>
        <w:jc w:val="center"/>
        <w:rPr>
          <w:b/>
          <w:sz w:val="28"/>
          <w:szCs w:val="28"/>
        </w:rPr>
      </w:pPr>
      <w:r w:rsidRPr="00E70B4D">
        <w:rPr>
          <w:b/>
          <w:sz w:val="28"/>
          <w:szCs w:val="28"/>
        </w:rPr>
        <w:lastRenderedPageBreak/>
        <w:t>COMPTE RENDU D’INCIDENT OU D’ACCIDENT</w:t>
      </w:r>
    </w:p>
    <w:p w:rsidR="00B4406F" w:rsidRPr="00083CA1" w:rsidRDefault="00B4406F" w:rsidP="00B4406F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ESCALADE</w:t>
      </w:r>
    </w:p>
    <w:p w:rsidR="00B4406F" w:rsidRDefault="00B4406F" w:rsidP="00B4406F">
      <w:pPr>
        <w:jc w:val="center"/>
        <w:rPr>
          <w:b/>
          <w:sz w:val="28"/>
          <w:szCs w:val="28"/>
        </w:rPr>
      </w:pPr>
    </w:p>
    <w:p w:rsidR="00B4406F" w:rsidRDefault="00B4406F" w:rsidP="00B4406F">
      <w:pPr>
        <w:rPr>
          <w:szCs w:val="24"/>
        </w:rPr>
      </w:pPr>
      <w:r>
        <w:rPr>
          <w:b/>
          <w:szCs w:val="24"/>
        </w:rPr>
        <w:t xml:space="preserve">Accident corporel ? : </w:t>
      </w:r>
      <w:r w:rsidRPr="00E70B4D">
        <w:rPr>
          <w:szCs w:val="24"/>
        </w:rPr>
        <w:t>Oui  Non</w:t>
      </w:r>
      <w:r w:rsidR="00676EA6">
        <w:rPr>
          <w:szCs w:val="24"/>
        </w:rPr>
        <w:t xml:space="preserve">   (Non = incident)</w:t>
      </w:r>
    </w:p>
    <w:p w:rsidR="00B4406F" w:rsidRDefault="00B4406F" w:rsidP="00B4406F">
      <w:pPr>
        <w:rPr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b/>
          <w:szCs w:val="24"/>
        </w:rPr>
        <w:t xml:space="preserve">Date : </w:t>
      </w:r>
      <w:r>
        <w:rPr>
          <w:szCs w:val="24"/>
        </w:rPr>
        <w:t>…………………………</w:t>
      </w:r>
      <w:r>
        <w:rPr>
          <w:szCs w:val="24"/>
        </w:rPr>
        <w:tab/>
      </w:r>
    </w:p>
    <w:p w:rsidR="00B4406F" w:rsidRDefault="00B4406F" w:rsidP="00B4406F">
      <w:pPr>
        <w:rPr>
          <w:szCs w:val="24"/>
        </w:rPr>
      </w:pPr>
    </w:p>
    <w:p w:rsidR="00EA7CB8" w:rsidRPr="00676EA6" w:rsidRDefault="00B4406F" w:rsidP="00B4406F">
      <w:pPr>
        <w:rPr>
          <w:szCs w:val="24"/>
        </w:rPr>
      </w:pPr>
      <w:r w:rsidRPr="00B16FBC">
        <w:rPr>
          <w:b/>
          <w:szCs w:val="24"/>
        </w:rPr>
        <w:t>Lieu</w:t>
      </w:r>
      <w:r>
        <w:rPr>
          <w:szCs w:val="24"/>
        </w:rPr>
        <w:t xml:space="preserve"> (précis ) </w:t>
      </w:r>
      <w:r>
        <w:rPr>
          <w:b/>
          <w:szCs w:val="24"/>
        </w:rPr>
        <w:t xml:space="preserve"> </w:t>
      </w:r>
      <w:r w:rsidRPr="00B16FBC">
        <w:rPr>
          <w:b/>
          <w:szCs w:val="24"/>
        </w:rPr>
        <w:t xml:space="preserve">: </w:t>
      </w:r>
      <w:r>
        <w:rPr>
          <w:szCs w:val="24"/>
        </w:rPr>
        <w:t>………………………………………..…………………………………………………</w:t>
      </w:r>
      <w:r w:rsidR="003E488D">
        <w:rPr>
          <w:szCs w:val="24"/>
        </w:rPr>
        <w:t>…….</w:t>
      </w:r>
    </w:p>
    <w:p w:rsidR="008A43D6" w:rsidRDefault="008A43D6" w:rsidP="00B4406F">
      <w:pPr>
        <w:rPr>
          <w:b/>
          <w:szCs w:val="24"/>
        </w:rPr>
      </w:pPr>
    </w:p>
    <w:p w:rsidR="00B4406F" w:rsidRDefault="00676EA6" w:rsidP="00B4406F">
      <w:pPr>
        <w:rPr>
          <w:szCs w:val="24"/>
        </w:rPr>
      </w:pPr>
      <w:r>
        <w:rPr>
          <w:b/>
          <w:szCs w:val="24"/>
        </w:rPr>
        <w:t xml:space="preserve"> C</w:t>
      </w:r>
      <w:r w:rsidR="00B4406F" w:rsidRPr="00E70B4D">
        <w:rPr>
          <w:b/>
          <w:szCs w:val="24"/>
        </w:rPr>
        <w:t>ollective (CAF)</w:t>
      </w:r>
      <w:r w:rsidR="00B4406F">
        <w:rPr>
          <w:b/>
          <w:szCs w:val="24"/>
        </w:rPr>
        <w:t xml:space="preserve"> ? : </w:t>
      </w:r>
      <w:r w:rsidR="00B4406F">
        <w:rPr>
          <w:szCs w:val="24"/>
        </w:rPr>
        <w:t>Oui Non</w:t>
      </w:r>
    </w:p>
    <w:p w:rsidR="00335C6D" w:rsidRDefault="00335C6D" w:rsidP="00B4406F">
      <w:pPr>
        <w:rPr>
          <w:szCs w:val="24"/>
        </w:rPr>
      </w:pPr>
    </w:p>
    <w:p w:rsidR="00335C6D" w:rsidRDefault="00335C6D" w:rsidP="00B4406F">
      <w:pPr>
        <w:rPr>
          <w:szCs w:val="24"/>
        </w:rPr>
      </w:pPr>
      <w:r w:rsidRPr="00335C6D">
        <w:rPr>
          <w:b/>
          <w:szCs w:val="24"/>
        </w:rPr>
        <w:t>Activité de formation :</w:t>
      </w:r>
      <w:r>
        <w:rPr>
          <w:szCs w:val="24"/>
        </w:rPr>
        <w:t xml:space="preserve">  Oui   Non</w:t>
      </w:r>
    </w:p>
    <w:p w:rsidR="00B4406F" w:rsidRDefault="00B4406F" w:rsidP="00B4406F">
      <w:pPr>
        <w:rPr>
          <w:szCs w:val="24"/>
        </w:rPr>
      </w:pPr>
    </w:p>
    <w:p w:rsidR="00676EA6" w:rsidRDefault="00B4406F" w:rsidP="00B4406F">
      <w:pPr>
        <w:rPr>
          <w:szCs w:val="24"/>
        </w:rPr>
      </w:pPr>
      <w:r w:rsidRPr="00E70B4D">
        <w:rPr>
          <w:b/>
          <w:szCs w:val="24"/>
        </w:rPr>
        <w:t xml:space="preserve">Nombre </w:t>
      </w:r>
      <w:r>
        <w:rPr>
          <w:b/>
          <w:szCs w:val="24"/>
        </w:rPr>
        <w:t xml:space="preserve">de </w:t>
      </w:r>
      <w:r w:rsidRPr="00E70B4D">
        <w:rPr>
          <w:b/>
          <w:szCs w:val="24"/>
        </w:rPr>
        <w:t>participants :</w:t>
      </w:r>
      <w:r>
        <w:rPr>
          <w:szCs w:val="24"/>
        </w:rPr>
        <w:t xml:space="preserve"> …………………</w:t>
      </w:r>
      <w:r>
        <w:rPr>
          <w:szCs w:val="24"/>
        </w:rPr>
        <w:tab/>
      </w:r>
      <w:r>
        <w:rPr>
          <w:szCs w:val="24"/>
        </w:rPr>
        <w:tab/>
      </w:r>
    </w:p>
    <w:p w:rsidR="00676EA6" w:rsidRDefault="00676EA6" w:rsidP="00B4406F">
      <w:pPr>
        <w:rPr>
          <w:szCs w:val="24"/>
        </w:rPr>
      </w:pPr>
    </w:p>
    <w:p w:rsidR="00B4406F" w:rsidRDefault="00B4406F" w:rsidP="00B4406F">
      <w:pPr>
        <w:rPr>
          <w:szCs w:val="24"/>
        </w:rPr>
      </w:pPr>
      <w:r w:rsidRPr="00E70B4D">
        <w:rPr>
          <w:b/>
          <w:szCs w:val="24"/>
        </w:rPr>
        <w:t xml:space="preserve">Nombre </w:t>
      </w:r>
      <w:r>
        <w:rPr>
          <w:b/>
          <w:szCs w:val="24"/>
        </w:rPr>
        <w:t>d’</w:t>
      </w:r>
      <w:r w:rsidRPr="00E70B4D">
        <w:rPr>
          <w:b/>
          <w:szCs w:val="24"/>
        </w:rPr>
        <w:t>encadrants</w:t>
      </w:r>
      <w:r>
        <w:rPr>
          <w:szCs w:val="24"/>
        </w:rPr>
        <w:t> : ……………….</w:t>
      </w:r>
    </w:p>
    <w:p w:rsidR="00B4406F" w:rsidRDefault="00B4406F" w:rsidP="00B4406F">
      <w:pPr>
        <w:rPr>
          <w:szCs w:val="24"/>
        </w:rPr>
      </w:pPr>
    </w:p>
    <w:p w:rsidR="009F6BCE" w:rsidRDefault="009F6BCE" w:rsidP="009F6BCE">
      <w:pPr>
        <w:rPr>
          <w:b/>
          <w:szCs w:val="24"/>
        </w:rPr>
      </w:pPr>
      <w:r w:rsidRPr="00E70B4D">
        <w:rPr>
          <w:b/>
          <w:szCs w:val="24"/>
        </w:rPr>
        <w:t>Niveau de pratique</w:t>
      </w:r>
      <w:r>
        <w:rPr>
          <w:b/>
          <w:szCs w:val="24"/>
        </w:rPr>
        <w:t xml:space="preserve">, et </w:t>
      </w:r>
      <w:r w:rsidRPr="00A84D93">
        <w:rPr>
          <w:b/>
          <w:i/>
          <w:szCs w:val="24"/>
          <w:u w:val="single"/>
        </w:rPr>
        <w:t>nombre</w:t>
      </w:r>
      <w:r>
        <w:rPr>
          <w:b/>
          <w:szCs w:val="24"/>
        </w:rPr>
        <w:t>,</w:t>
      </w:r>
      <w:r w:rsidRPr="00E70B4D">
        <w:rPr>
          <w:b/>
          <w:szCs w:val="24"/>
        </w:rPr>
        <w:t xml:space="preserve"> des personnes impliquées</w:t>
      </w:r>
      <w:r>
        <w:rPr>
          <w:b/>
          <w:szCs w:val="24"/>
        </w:rPr>
        <w:t xml:space="preserve"> dans l’incident</w:t>
      </w:r>
      <w:r w:rsidRPr="00E70B4D">
        <w:rPr>
          <w:b/>
          <w:szCs w:val="24"/>
        </w:rPr>
        <w:t xml:space="preserve"> : </w:t>
      </w:r>
    </w:p>
    <w:p w:rsidR="00335C6D" w:rsidRDefault="00335C6D" w:rsidP="00B4406F">
      <w:pPr>
        <w:rPr>
          <w:b/>
          <w:szCs w:val="24"/>
        </w:rPr>
      </w:pPr>
    </w:p>
    <w:p w:rsidR="00335C6D" w:rsidRDefault="00335C6D" w:rsidP="00335C6D">
      <w:pPr>
        <w:ind w:firstLine="708"/>
        <w:rPr>
          <w:szCs w:val="24"/>
        </w:rPr>
      </w:pPr>
      <w:r>
        <w:rPr>
          <w:szCs w:val="24"/>
        </w:rPr>
        <w:t xml:space="preserve">Débutant : x …….. </w:t>
      </w:r>
      <w:r>
        <w:rPr>
          <w:szCs w:val="24"/>
        </w:rPr>
        <w:tab/>
        <w:t>Confirmé : x</w:t>
      </w:r>
      <w:r>
        <w:rPr>
          <w:szCs w:val="24"/>
        </w:rPr>
        <w:tab/>
        <w:t xml:space="preserve">…….. </w:t>
      </w:r>
      <w:r>
        <w:rPr>
          <w:szCs w:val="24"/>
        </w:rPr>
        <w:tab/>
      </w:r>
      <w:r>
        <w:rPr>
          <w:szCs w:val="24"/>
        </w:rPr>
        <w:tab/>
        <w:t>Expert : x  …..</w:t>
      </w:r>
    </w:p>
    <w:p w:rsidR="00B4406F" w:rsidRDefault="00B4406F" w:rsidP="00335C6D">
      <w:pPr>
        <w:ind w:left="2124" w:firstLine="708"/>
        <w:rPr>
          <w:szCs w:val="24"/>
        </w:rPr>
      </w:pPr>
    </w:p>
    <w:p w:rsidR="00B4406F" w:rsidRDefault="00B4406F" w:rsidP="00B4406F">
      <w:pPr>
        <w:rPr>
          <w:szCs w:val="24"/>
        </w:rPr>
      </w:pPr>
      <w:r w:rsidRPr="00B4406F">
        <w:rPr>
          <w:b/>
          <w:szCs w:val="24"/>
        </w:rPr>
        <w:t xml:space="preserve">Nature de l’activité : </w:t>
      </w:r>
      <w:r>
        <w:rPr>
          <w:b/>
          <w:szCs w:val="24"/>
        </w:rPr>
        <w:t xml:space="preserve"> </w:t>
      </w:r>
      <w:r>
        <w:rPr>
          <w:szCs w:val="24"/>
        </w:rPr>
        <w:t>Mur d’escalade</w:t>
      </w:r>
      <w:r>
        <w:rPr>
          <w:szCs w:val="24"/>
        </w:rPr>
        <w:tab/>
      </w:r>
      <w:r w:rsidR="00335C6D">
        <w:rPr>
          <w:szCs w:val="24"/>
        </w:rPr>
        <w:t>Bloc</w:t>
      </w:r>
      <w:r w:rsidR="00335C6D">
        <w:rPr>
          <w:szCs w:val="24"/>
        </w:rPr>
        <w:tab/>
      </w:r>
      <w:r>
        <w:rPr>
          <w:szCs w:val="24"/>
        </w:rPr>
        <w:tab/>
        <w:t>Falaise</w:t>
      </w:r>
      <w:r w:rsidR="00335C6D">
        <w:rPr>
          <w:szCs w:val="24"/>
        </w:rPr>
        <w:tab/>
      </w:r>
      <w:r w:rsidR="00335C6D">
        <w:rPr>
          <w:szCs w:val="24"/>
        </w:rPr>
        <w:tab/>
        <w:t xml:space="preserve">Via </w:t>
      </w:r>
      <w:proofErr w:type="spellStart"/>
      <w:r w:rsidR="00335C6D">
        <w:rPr>
          <w:szCs w:val="24"/>
        </w:rPr>
        <w:t>ferrata</w:t>
      </w:r>
      <w:proofErr w:type="spellEnd"/>
    </w:p>
    <w:p w:rsidR="00335C6D" w:rsidRDefault="00335C6D" w:rsidP="00B4406F">
      <w:pPr>
        <w:rPr>
          <w:szCs w:val="24"/>
        </w:rPr>
      </w:pPr>
    </w:p>
    <w:p w:rsidR="00335C6D" w:rsidRDefault="00335C6D" w:rsidP="00335C6D">
      <w:pPr>
        <w:rPr>
          <w:szCs w:val="24"/>
        </w:rPr>
      </w:pPr>
      <w:r>
        <w:rPr>
          <w:b/>
          <w:szCs w:val="24"/>
        </w:rPr>
        <w:t xml:space="preserve">Niveau de la voie : </w:t>
      </w:r>
      <w:r>
        <w:rPr>
          <w:szCs w:val="24"/>
        </w:rPr>
        <w:t>…………………….</w:t>
      </w:r>
    </w:p>
    <w:p w:rsidR="00335C6D" w:rsidRDefault="00335C6D" w:rsidP="00335C6D">
      <w:pPr>
        <w:rPr>
          <w:szCs w:val="24"/>
        </w:rPr>
      </w:pPr>
    </w:p>
    <w:p w:rsidR="00335C6D" w:rsidRDefault="00335C6D" w:rsidP="00335C6D">
      <w:pPr>
        <w:rPr>
          <w:szCs w:val="24"/>
        </w:rPr>
      </w:pPr>
      <w:r>
        <w:rPr>
          <w:b/>
          <w:szCs w:val="24"/>
        </w:rPr>
        <w:t xml:space="preserve">Météo : </w:t>
      </w:r>
      <w:r>
        <w:rPr>
          <w:szCs w:val="24"/>
        </w:rPr>
        <w:t>(si activité en extérieur) …………………………………………………………………………</w:t>
      </w:r>
      <w:r w:rsidR="003E488D">
        <w:rPr>
          <w:szCs w:val="24"/>
        </w:rPr>
        <w:t>……</w:t>
      </w:r>
    </w:p>
    <w:p w:rsidR="003E488D" w:rsidRDefault="003E488D" w:rsidP="00335C6D">
      <w:pPr>
        <w:rPr>
          <w:szCs w:val="24"/>
        </w:rPr>
      </w:pPr>
    </w:p>
    <w:p w:rsidR="003E488D" w:rsidRPr="00676EA6" w:rsidRDefault="003E488D" w:rsidP="00335C6D">
      <w:pPr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..............................................................................................................................................................................</w:t>
      </w:r>
    </w:p>
    <w:p w:rsidR="00335C6D" w:rsidRDefault="00335C6D" w:rsidP="00B4406F">
      <w:pPr>
        <w:rPr>
          <w:szCs w:val="24"/>
        </w:rPr>
      </w:pPr>
    </w:p>
    <w:p w:rsidR="00B4406F" w:rsidRDefault="00B4406F" w:rsidP="00B4406F">
      <w:pPr>
        <w:rPr>
          <w:b/>
          <w:szCs w:val="24"/>
        </w:rPr>
      </w:pPr>
      <w:r w:rsidRPr="00083CA1">
        <w:rPr>
          <w:b/>
          <w:szCs w:val="24"/>
        </w:rPr>
        <w:t>Circonstances </w:t>
      </w:r>
      <w:r>
        <w:rPr>
          <w:b/>
          <w:szCs w:val="24"/>
        </w:rPr>
        <w:t xml:space="preserve"> ( hor</w:t>
      </w:r>
      <w:r w:rsidRPr="00083CA1">
        <w:rPr>
          <w:b/>
          <w:szCs w:val="24"/>
        </w:rPr>
        <w:t xml:space="preserve">aire, déroulement </w:t>
      </w:r>
      <w:proofErr w:type="spellStart"/>
      <w:r w:rsidRPr="00083CA1">
        <w:rPr>
          <w:b/>
          <w:szCs w:val="24"/>
        </w:rPr>
        <w:t>etc</w:t>
      </w:r>
      <w:proofErr w:type="spellEnd"/>
      <w:r w:rsidRPr="00083CA1">
        <w:rPr>
          <w:b/>
          <w:szCs w:val="24"/>
        </w:rPr>
        <w:t xml:space="preserve"> …) : </w:t>
      </w:r>
      <w:r w:rsidRPr="00083CA1">
        <w:rPr>
          <w:b/>
          <w:szCs w:val="24"/>
        </w:rPr>
        <w:tab/>
      </w:r>
    </w:p>
    <w:p w:rsidR="00B4406F" w:rsidRDefault="00B4406F" w:rsidP="00B4406F">
      <w:pPr>
        <w:rPr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</w:t>
      </w:r>
      <w:r w:rsidR="003E488D">
        <w:rPr>
          <w:szCs w:val="24"/>
        </w:rPr>
        <w:t>.....</w:t>
      </w:r>
    </w:p>
    <w:p w:rsidR="003E488D" w:rsidRPr="00083CA1" w:rsidRDefault="003E488D" w:rsidP="00B4406F">
      <w:pPr>
        <w:rPr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  <w:r w:rsidR="003E488D">
        <w:rPr>
          <w:szCs w:val="24"/>
        </w:rPr>
        <w:t>....</w:t>
      </w:r>
    </w:p>
    <w:p w:rsidR="00B4406F" w:rsidRDefault="00B4406F" w:rsidP="00B4406F">
      <w:pPr>
        <w:rPr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………………………………………………………………………………………………………………….</w:t>
      </w:r>
      <w:r w:rsidR="003E488D">
        <w:rPr>
          <w:szCs w:val="24"/>
        </w:rPr>
        <w:t>.</w:t>
      </w:r>
    </w:p>
    <w:p w:rsidR="00B4406F" w:rsidRDefault="00B4406F" w:rsidP="00B4406F">
      <w:pPr>
        <w:rPr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B4406F" w:rsidRDefault="00B4406F" w:rsidP="00B4406F">
      <w:pPr>
        <w:rPr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B4406F" w:rsidRDefault="00B4406F" w:rsidP="00B4406F">
      <w:pPr>
        <w:rPr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B4406F" w:rsidRDefault="00B4406F" w:rsidP="00B4406F">
      <w:pPr>
        <w:rPr>
          <w:szCs w:val="24"/>
        </w:rPr>
      </w:pPr>
    </w:p>
    <w:p w:rsidR="00335C6D" w:rsidRDefault="00335C6D" w:rsidP="00335C6D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335C6D" w:rsidRDefault="00335C6D" w:rsidP="00335C6D">
      <w:pPr>
        <w:rPr>
          <w:szCs w:val="24"/>
        </w:rPr>
      </w:pPr>
    </w:p>
    <w:p w:rsidR="00335C6D" w:rsidRDefault="00335C6D" w:rsidP="00B4406F">
      <w:pPr>
        <w:rPr>
          <w:b/>
          <w:szCs w:val="24"/>
        </w:rPr>
      </w:pPr>
    </w:p>
    <w:p w:rsidR="00B4406F" w:rsidRDefault="00B4406F" w:rsidP="00B4406F">
      <w:pPr>
        <w:rPr>
          <w:b/>
          <w:szCs w:val="24"/>
        </w:rPr>
      </w:pPr>
      <w:r>
        <w:rPr>
          <w:b/>
          <w:szCs w:val="24"/>
        </w:rPr>
        <w:t xml:space="preserve">Etat de la victime ( ou des victimes): </w:t>
      </w:r>
    </w:p>
    <w:p w:rsidR="00B4406F" w:rsidRDefault="00B4406F" w:rsidP="00B4406F">
      <w:pPr>
        <w:rPr>
          <w:b/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…..</w:t>
      </w:r>
    </w:p>
    <w:p w:rsidR="00B4406F" w:rsidRDefault="00B4406F" w:rsidP="00B4406F">
      <w:pPr>
        <w:rPr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…………………………………………………………………………………………………………….</w:t>
      </w:r>
      <w:r w:rsidR="003E488D" w:rsidRPr="003E488D">
        <w:rPr>
          <w:szCs w:val="24"/>
        </w:rPr>
        <w:t>……</w:t>
      </w:r>
      <w:r w:rsidR="003E488D">
        <w:rPr>
          <w:szCs w:val="24"/>
        </w:rPr>
        <w:t>.</w:t>
      </w:r>
    </w:p>
    <w:p w:rsidR="003E488D" w:rsidRDefault="003E488D" w:rsidP="00B4406F">
      <w:pPr>
        <w:rPr>
          <w:b/>
          <w:szCs w:val="24"/>
        </w:rPr>
      </w:pPr>
    </w:p>
    <w:p w:rsidR="00A84D93" w:rsidRDefault="00A84D93" w:rsidP="00A84D93">
      <w:pPr>
        <w:rPr>
          <w:b/>
          <w:szCs w:val="24"/>
        </w:rPr>
      </w:pPr>
      <w:r>
        <w:rPr>
          <w:szCs w:val="24"/>
        </w:rPr>
        <w:t>…………………………………………………………………………………………………………….</w:t>
      </w:r>
      <w:r w:rsidR="003E488D" w:rsidRPr="003E488D">
        <w:rPr>
          <w:szCs w:val="24"/>
        </w:rPr>
        <w:t>…….</w:t>
      </w:r>
    </w:p>
    <w:p w:rsidR="00A84D93" w:rsidRDefault="00A84D93" w:rsidP="00A84D93">
      <w:pPr>
        <w:rPr>
          <w:b/>
          <w:szCs w:val="24"/>
        </w:rPr>
      </w:pPr>
    </w:p>
    <w:p w:rsidR="00A84D93" w:rsidRDefault="00A84D93" w:rsidP="00A84D93">
      <w:pPr>
        <w:rPr>
          <w:b/>
          <w:szCs w:val="24"/>
        </w:rPr>
      </w:pPr>
    </w:p>
    <w:p w:rsidR="00335C6D" w:rsidRDefault="00335C6D" w:rsidP="00B4406F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TSVP</w:t>
      </w:r>
    </w:p>
    <w:p w:rsidR="00B4406F" w:rsidRDefault="00B4406F" w:rsidP="00B4406F">
      <w:pPr>
        <w:rPr>
          <w:b/>
          <w:szCs w:val="24"/>
        </w:rPr>
      </w:pPr>
      <w:r>
        <w:rPr>
          <w:b/>
          <w:szCs w:val="24"/>
        </w:rPr>
        <w:lastRenderedPageBreak/>
        <w:t xml:space="preserve">Organisation des secours : </w:t>
      </w:r>
    </w:p>
    <w:p w:rsidR="00B4406F" w:rsidRDefault="00B4406F" w:rsidP="00B4406F">
      <w:pPr>
        <w:rPr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B4406F" w:rsidRDefault="00B4406F" w:rsidP="00B4406F">
      <w:pPr>
        <w:rPr>
          <w:szCs w:val="24"/>
        </w:rPr>
      </w:pPr>
    </w:p>
    <w:p w:rsidR="00B4406F" w:rsidRPr="003E488D" w:rsidRDefault="00B4406F" w:rsidP="00B4406F">
      <w:pPr>
        <w:rPr>
          <w:szCs w:val="24"/>
        </w:rPr>
      </w:pPr>
      <w:r w:rsidRPr="003E488D">
        <w:rPr>
          <w:szCs w:val="24"/>
        </w:rPr>
        <w:t>…………………………………………………………………………………………………………….</w:t>
      </w:r>
      <w:r w:rsidRPr="003E488D">
        <w:rPr>
          <w:szCs w:val="24"/>
        </w:rPr>
        <w:tab/>
      </w:r>
      <w:r w:rsidR="003E488D" w:rsidRPr="003E488D">
        <w:rPr>
          <w:szCs w:val="24"/>
        </w:rPr>
        <w:t>….</w:t>
      </w:r>
    </w:p>
    <w:p w:rsidR="00B4406F" w:rsidRDefault="00B4406F" w:rsidP="00B4406F">
      <w:pPr>
        <w:rPr>
          <w:b/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</w:t>
      </w:r>
      <w:r w:rsidR="003E488D">
        <w:rPr>
          <w:szCs w:val="24"/>
        </w:rPr>
        <w:t>……</w:t>
      </w:r>
    </w:p>
    <w:p w:rsidR="00B4406F" w:rsidRDefault="00B4406F" w:rsidP="00B4406F">
      <w:pPr>
        <w:rPr>
          <w:szCs w:val="24"/>
        </w:rPr>
      </w:pPr>
    </w:p>
    <w:p w:rsidR="00B4406F" w:rsidRDefault="00B4406F" w:rsidP="00B4406F">
      <w:pPr>
        <w:rPr>
          <w:b/>
          <w:szCs w:val="24"/>
        </w:rPr>
      </w:pPr>
      <w:r w:rsidRPr="00B16FBC">
        <w:rPr>
          <w:b/>
          <w:szCs w:val="24"/>
        </w:rPr>
        <w:t>Eléments ayant joué un rôle déterminant dans le déclenchement de l’accident :</w:t>
      </w:r>
    </w:p>
    <w:p w:rsidR="00B4406F" w:rsidRDefault="00B4406F" w:rsidP="00B4406F">
      <w:pPr>
        <w:rPr>
          <w:b/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B4406F" w:rsidRDefault="00B4406F" w:rsidP="00B4406F">
      <w:pPr>
        <w:rPr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B4406F" w:rsidRDefault="00B4406F" w:rsidP="00B4406F">
      <w:pPr>
        <w:rPr>
          <w:szCs w:val="24"/>
        </w:rPr>
      </w:pPr>
    </w:p>
    <w:p w:rsidR="00B4406F" w:rsidRDefault="00B4406F" w:rsidP="00B4406F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</w:t>
      </w:r>
    </w:p>
    <w:p w:rsidR="00B4406F" w:rsidRDefault="00B4406F" w:rsidP="00B4406F">
      <w:pPr>
        <w:rPr>
          <w:szCs w:val="24"/>
        </w:rPr>
      </w:pPr>
    </w:p>
    <w:p w:rsidR="009F6BCE" w:rsidRDefault="009F6BCE" w:rsidP="009F6BCE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</w:t>
      </w:r>
    </w:p>
    <w:p w:rsidR="009F6BCE" w:rsidRDefault="009F6BCE" w:rsidP="00B4406F">
      <w:pPr>
        <w:rPr>
          <w:b/>
          <w:szCs w:val="24"/>
        </w:rPr>
      </w:pPr>
    </w:p>
    <w:p w:rsidR="00B4406F" w:rsidRDefault="00B4406F" w:rsidP="00B4406F">
      <w:pPr>
        <w:rPr>
          <w:b/>
          <w:szCs w:val="24"/>
        </w:rPr>
      </w:pPr>
      <w:r>
        <w:rPr>
          <w:b/>
          <w:szCs w:val="24"/>
        </w:rPr>
        <w:t xml:space="preserve">Remarques : </w:t>
      </w:r>
    </w:p>
    <w:p w:rsidR="00B4406F" w:rsidRDefault="00B4406F" w:rsidP="00B4406F">
      <w:pPr>
        <w:rPr>
          <w:b/>
          <w:szCs w:val="24"/>
        </w:rPr>
      </w:pPr>
    </w:p>
    <w:p w:rsidR="00092599" w:rsidRPr="00B16FBC" w:rsidRDefault="00092599" w:rsidP="00092599">
      <w:pPr>
        <w:rPr>
          <w:b/>
          <w:szCs w:val="24"/>
        </w:rPr>
      </w:pPr>
    </w:p>
    <w:p w:rsidR="00092599" w:rsidRDefault="00092599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F56055" w:rsidRDefault="00F56055" w:rsidP="00E70B4D">
      <w:pPr>
        <w:rPr>
          <w:b/>
          <w:szCs w:val="24"/>
        </w:rPr>
      </w:pPr>
    </w:p>
    <w:p w:rsidR="001F534E" w:rsidRDefault="001F534E" w:rsidP="00F56055">
      <w:pPr>
        <w:jc w:val="center"/>
        <w:rPr>
          <w:b/>
          <w:sz w:val="28"/>
          <w:szCs w:val="28"/>
        </w:rPr>
      </w:pPr>
    </w:p>
    <w:p w:rsidR="00F56055" w:rsidRDefault="00A84D93" w:rsidP="00F5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COMPT</w:t>
      </w:r>
      <w:r w:rsidR="00F56055" w:rsidRPr="00E70B4D">
        <w:rPr>
          <w:b/>
          <w:sz w:val="28"/>
          <w:szCs w:val="28"/>
        </w:rPr>
        <w:t>E RENDU D’INCIDENT OU D’ACCIDENT</w:t>
      </w:r>
    </w:p>
    <w:p w:rsidR="00F56055" w:rsidRPr="00083CA1" w:rsidRDefault="00F56055" w:rsidP="00F56055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RANDONNEE</w:t>
      </w:r>
      <w:r w:rsidR="00A84D93">
        <w:rPr>
          <w:b/>
          <w:i/>
          <w:sz w:val="28"/>
          <w:szCs w:val="28"/>
          <w:u w:val="single"/>
        </w:rPr>
        <w:t xml:space="preserve">  PEDESTRE</w:t>
      </w:r>
      <w:r>
        <w:rPr>
          <w:b/>
          <w:i/>
          <w:sz w:val="28"/>
          <w:szCs w:val="28"/>
          <w:u w:val="single"/>
        </w:rPr>
        <w:t xml:space="preserve">  </w:t>
      </w:r>
    </w:p>
    <w:p w:rsidR="00F56055" w:rsidRDefault="00F56055" w:rsidP="00F56055">
      <w:pPr>
        <w:jc w:val="center"/>
        <w:rPr>
          <w:b/>
          <w:sz w:val="28"/>
          <w:szCs w:val="28"/>
        </w:rPr>
      </w:pPr>
    </w:p>
    <w:p w:rsidR="00F56055" w:rsidRDefault="00F56055" w:rsidP="00F56055">
      <w:pPr>
        <w:rPr>
          <w:szCs w:val="24"/>
        </w:rPr>
      </w:pPr>
      <w:r>
        <w:rPr>
          <w:b/>
          <w:szCs w:val="24"/>
        </w:rPr>
        <w:t xml:space="preserve">Accident corporel ? : </w:t>
      </w:r>
      <w:r w:rsidRPr="00E70B4D">
        <w:rPr>
          <w:szCs w:val="24"/>
        </w:rPr>
        <w:t>Oui  Non</w:t>
      </w:r>
      <w:r>
        <w:rPr>
          <w:szCs w:val="24"/>
        </w:rPr>
        <w:t xml:space="preserve"> (Non = incident)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b/>
          <w:szCs w:val="24"/>
        </w:rPr>
        <w:t xml:space="preserve">Date : </w:t>
      </w:r>
      <w:r>
        <w:rPr>
          <w:szCs w:val="24"/>
        </w:rPr>
        <w:t>…………………………</w:t>
      </w:r>
      <w:r>
        <w:rPr>
          <w:szCs w:val="24"/>
        </w:rPr>
        <w:tab/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 w:rsidRPr="00B16FBC">
        <w:rPr>
          <w:b/>
          <w:szCs w:val="24"/>
        </w:rPr>
        <w:t>Lieu</w:t>
      </w:r>
      <w:r>
        <w:rPr>
          <w:szCs w:val="24"/>
        </w:rPr>
        <w:t xml:space="preserve"> (précis ) </w:t>
      </w:r>
      <w:r>
        <w:rPr>
          <w:b/>
          <w:szCs w:val="24"/>
        </w:rPr>
        <w:t xml:space="preserve"> </w:t>
      </w:r>
      <w:r w:rsidRPr="00B16FBC">
        <w:rPr>
          <w:b/>
          <w:szCs w:val="24"/>
        </w:rPr>
        <w:t xml:space="preserve">: </w:t>
      </w:r>
      <w:r>
        <w:rPr>
          <w:szCs w:val="24"/>
        </w:rPr>
        <w:t>………………………………………..……………………………………………………</w:t>
      </w:r>
      <w:r w:rsidR="003E488D">
        <w:rPr>
          <w:szCs w:val="24"/>
        </w:rPr>
        <w:t>….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 w:rsidRPr="00E70B4D">
        <w:rPr>
          <w:b/>
          <w:szCs w:val="24"/>
        </w:rPr>
        <w:t>Sortie collective (CAF)</w:t>
      </w:r>
      <w:r>
        <w:rPr>
          <w:b/>
          <w:szCs w:val="24"/>
        </w:rPr>
        <w:t xml:space="preserve"> ? : </w:t>
      </w:r>
      <w:r>
        <w:rPr>
          <w:szCs w:val="24"/>
        </w:rPr>
        <w:t>Oui Non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 w:rsidRPr="00335C6D">
        <w:rPr>
          <w:b/>
          <w:szCs w:val="24"/>
        </w:rPr>
        <w:t>Activité de formation :</w:t>
      </w:r>
      <w:r>
        <w:rPr>
          <w:szCs w:val="24"/>
        </w:rPr>
        <w:t xml:space="preserve">  Oui   Non</w:t>
      </w:r>
      <w:r>
        <w:rPr>
          <w:szCs w:val="24"/>
        </w:rPr>
        <w:tab/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 w:rsidRPr="00E70B4D">
        <w:rPr>
          <w:b/>
          <w:szCs w:val="24"/>
        </w:rPr>
        <w:t xml:space="preserve">Nombre </w:t>
      </w:r>
      <w:r>
        <w:rPr>
          <w:b/>
          <w:szCs w:val="24"/>
        </w:rPr>
        <w:t xml:space="preserve">de </w:t>
      </w:r>
      <w:r w:rsidRPr="00E70B4D">
        <w:rPr>
          <w:b/>
          <w:szCs w:val="24"/>
        </w:rPr>
        <w:t>participants :</w:t>
      </w:r>
      <w:r>
        <w:rPr>
          <w:szCs w:val="24"/>
        </w:rPr>
        <w:t xml:space="preserve"> …………………</w:t>
      </w:r>
      <w:r>
        <w:rPr>
          <w:szCs w:val="24"/>
        </w:rPr>
        <w:tab/>
      </w:r>
      <w:r>
        <w:rPr>
          <w:szCs w:val="24"/>
        </w:rPr>
        <w:tab/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 w:rsidRPr="00E70B4D">
        <w:rPr>
          <w:b/>
          <w:szCs w:val="24"/>
        </w:rPr>
        <w:t xml:space="preserve">Nombre </w:t>
      </w:r>
      <w:r>
        <w:rPr>
          <w:b/>
          <w:szCs w:val="24"/>
        </w:rPr>
        <w:t>d’</w:t>
      </w:r>
      <w:r w:rsidRPr="00E70B4D">
        <w:rPr>
          <w:b/>
          <w:szCs w:val="24"/>
        </w:rPr>
        <w:t>encadrants</w:t>
      </w:r>
      <w:r>
        <w:rPr>
          <w:szCs w:val="24"/>
        </w:rPr>
        <w:t> : ……………….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b/>
          <w:szCs w:val="24"/>
        </w:rPr>
      </w:pPr>
      <w:r w:rsidRPr="00E70B4D">
        <w:rPr>
          <w:b/>
          <w:szCs w:val="24"/>
        </w:rPr>
        <w:t>Niveau de pratique</w:t>
      </w:r>
      <w:r>
        <w:rPr>
          <w:b/>
          <w:szCs w:val="24"/>
        </w:rPr>
        <w:t>, et nombre,</w:t>
      </w:r>
      <w:r w:rsidRPr="00E70B4D">
        <w:rPr>
          <w:b/>
          <w:szCs w:val="24"/>
        </w:rPr>
        <w:t xml:space="preserve"> des personnes impliquées : </w:t>
      </w:r>
    </w:p>
    <w:p w:rsidR="00F56055" w:rsidRDefault="00F56055" w:rsidP="00F56055">
      <w:pPr>
        <w:rPr>
          <w:b/>
          <w:szCs w:val="24"/>
        </w:rPr>
      </w:pPr>
    </w:p>
    <w:p w:rsidR="00F56055" w:rsidRDefault="00F56055" w:rsidP="00F56055">
      <w:pPr>
        <w:ind w:firstLine="708"/>
        <w:rPr>
          <w:szCs w:val="24"/>
        </w:rPr>
      </w:pPr>
      <w:r>
        <w:rPr>
          <w:szCs w:val="24"/>
        </w:rPr>
        <w:t xml:space="preserve">Débutant : x …….. </w:t>
      </w:r>
      <w:r>
        <w:rPr>
          <w:szCs w:val="24"/>
        </w:rPr>
        <w:tab/>
        <w:t>Confirmé : x</w:t>
      </w:r>
      <w:r>
        <w:rPr>
          <w:szCs w:val="24"/>
        </w:rPr>
        <w:tab/>
        <w:t xml:space="preserve">…….. </w:t>
      </w:r>
      <w:r>
        <w:rPr>
          <w:szCs w:val="24"/>
        </w:rPr>
        <w:tab/>
      </w:r>
      <w:r>
        <w:rPr>
          <w:szCs w:val="24"/>
        </w:rPr>
        <w:tab/>
        <w:t>Expert : x  …..</w:t>
      </w:r>
    </w:p>
    <w:p w:rsidR="00F56055" w:rsidRDefault="00F56055" w:rsidP="00F56055">
      <w:pPr>
        <w:rPr>
          <w:b/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b/>
          <w:szCs w:val="24"/>
        </w:rPr>
        <w:t xml:space="preserve">Météo : </w:t>
      </w:r>
      <w:r>
        <w:rPr>
          <w:szCs w:val="24"/>
        </w:rPr>
        <w:t xml:space="preserve">……………………...……………………………………………………………………………..  </w:t>
      </w:r>
      <w:r w:rsidR="003E488D">
        <w:rPr>
          <w:szCs w:val="24"/>
        </w:rPr>
        <w:t>….</w:t>
      </w:r>
    </w:p>
    <w:p w:rsidR="003E488D" w:rsidRDefault="003E488D" w:rsidP="00F56055">
      <w:pPr>
        <w:rPr>
          <w:szCs w:val="24"/>
        </w:rPr>
      </w:pPr>
    </w:p>
    <w:p w:rsidR="003E488D" w:rsidRDefault="003E488D" w:rsidP="00F56055">
      <w:pPr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..............................................................................................................................................................................</w:t>
      </w:r>
    </w:p>
    <w:p w:rsidR="00F56055" w:rsidRDefault="00F56055" w:rsidP="00F56055">
      <w:pPr>
        <w:rPr>
          <w:szCs w:val="24"/>
        </w:rPr>
      </w:pPr>
    </w:p>
    <w:p w:rsidR="00F56055" w:rsidRPr="00B4406F" w:rsidRDefault="00F56055" w:rsidP="00F56055">
      <w:pPr>
        <w:rPr>
          <w:szCs w:val="24"/>
        </w:rPr>
      </w:pPr>
      <w:r w:rsidRPr="00B4406F">
        <w:rPr>
          <w:b/>
          <w:szCs w:val="24"/>
        </w:rPr>
        <w:t xml:space="preserve">Nature de la course : </w:t>
      </w:r>
      <w:proofErr w:type="spellStart"/>
      <w:r>
        <w:rPr>
          <w:szCs w:val="24"/>
        </w:rPr>
        <w:t>Rando</w:t>
      </w:r>
      <w:proofErr w:type="spellEnd"/>
      <w:r>
        <w:rPr>
          <w:szCs w:val="24"/>
        </w:rPr>
        <w:t xml:space="preserve"> Montagne</w:t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Rando</w:t>
      </w:r>
      <w:proofErr w:type="spellEnd"/>
      <w:r>
        <w:rPr>
          <w:szCs w:val="24"/>
        </w:rPr>
        <w:t xml:space="preserve"> Alpine</w:t>
      </w:r>
      <w:r>
        <w:rPr>
          <w:szCs w:val="24"/>
        </w:rPr>
        <w:tab/>
      </w:r>
    </w:p>
    <w:p w:rsidR="00F56055" w:rsidRDefault="00F56055" w:rsidP="00F56055">
      <w:pPr>
        <w:rPr>
          <w:b/>
          <w:szCs w:val="24"/>
        </w:rPr>
      </w:pPr>
    </w:p>
    <w:p w:rsidR="00F56055" w:rsidRPr="00676EA6" w:rsidRDefault="00F56055" w:rsidP="00F56055">
      <w:pPr>
        <w:rPr>
          <w:szCs w:val="24"/>
        </w:rPr>
      </w:pPr>
      <w:r>
        <w:rPr>
          <w:b/>
          <w:szCs w:val="24"/>
        </w:rPr>
        <w:t xml:space="preserve">Niveau de la course : </w:t>
      </w:r>
      <w:r>
        <w:rPr>
          <w:szCs w:val="24"/>
        </w:rPr>
        <w:t>…………………….</w:t>
      </w:r>
    </w:p>
    <w:p w:rsidR="00F56055" w:rsidRDefault="00F56055" w:rsidP="00F56055">
      <w:pPr>
        <w:rPr>
          <w:b/>
          <w:szCs w:val="24"/>
        </w:rPr>
      </w:pPr>
    </w:p>
    <w:p w:rsidR="00F56055" w:rsidRDefault="00F56055" w:rsidP="00F56055">
      <w:pPr>
        <w:rPr>
          <w:b/>
          <w:szCs w:val="24"/>
        </w:rPr>
      </w:pPr>
      <w:r w:rsidRPr="00083CA1">
        <w:rPr>
          <w:b/>
          <w:szCs w:val="24"/>
        </w:rPr>
        <w:t>Circonstances </w:t>
      </w:r>
      <w:r>
        <w:rPr>
          <w:b/>
          <w:szCs w:val="24"/>
        </w:rPr>
        <w:t xml:space="preserve"> ( hor</w:t>
      </w:r>
      <w:r w:rsidRPr="00083CA1">
        <w:rPr>
          <w:b/>
          <w:szCs w:val="24"/>
        </w:rPr>
        <w:t xml:space="preserve">aire, déroulement </w:t>
      </w:r>
      <w:proofErr w:type="spellStart"/>
      <w:r w:rsidRPr="00083CA1">
        <w:rPr>
          <w:b/>
          <w:szCs w:val="24"/>
        </w:rPr>
        <w:t>etc</w:t>
      </w:r>
      <w:proofErr w:type="spellEnd"/>
      <w:r w:rsidRPr="00083CA1">
        <w:rPr>
          <w:b/>
          <w:szCs w:val="24"/>
        </w:rPr>
        <w:t xml:space="preserve"> …) : </w:t>
      </w:r>
      <w:r w:rsidRPr="00083CA1">
        <w:rPr>
          <w:b/>
          <w:szCs w:val="24"/>
        </w:rPr>
        <w:tab/>
      </w:r>
    </w:p>
    <w:p w:rsidR="00F56055" w:rsidRDefault="00F56055" w:rsidP="00F56055">
      <w:pPr>
        <w:rPr>
          <w:b/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</w:t>
      </w:r>
      <w:r w:rsidR="003E488D">
        <w:rPr>
          <w:szCs w:val="24"/>
        </w:rPr>
        <w:t>.....</w:t>
      </w:r>
    </w:p>
    <w:p w:rsidR="00F56055" w:rsidRPr="00083CA1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  <w:r w:rsidR="003E488D">
        <w:rPr>
          <w:szCs w:val="24"/>
        </w:rPr>
        <w:t>....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F56055" w:rsidRDefault="00F56055" w:rsidP="00F56055">
      <w:pPr>
        <w:rPr>
          <w:b/>
          <w:szCs w:val="24"/>
        </w:rPr>
      </w:pPr>
    </w:p>
    <w:p w:rsidR="00F56055" w:rsidRDefault="00F56055" w:rsidP="00F56055">
      <w:pPr>
        <w:rPr>
          <w:b/>
          <w:szCs w:val="24"/>
        </w:rPr>
      </w:pPr>
      <w:r>
        <w:rPr>
          <w:b/>
          <w:szCs w:val="24"/>
        </w:rPr>
        <w:t xml:space="preserve">Etat de la victime ( ou des victimes): </w:t>
      </w:r>
    </w:p>
    <w:p w:rsidR="00F56055" w:rsidRDefault="00F56055" w:rsidP="00F56055">
      <w:pPr>
        <w:rPr>
          <w:b/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…..</w:t>
      </w:r>
    </w:p>
    <w:p w:rsidR="00F56055" w:rsidRDefault="00F56055" w:rsidP="00F56055">
      <w:pPr>
        <w:rPr>
          <w:szCs w:val="24"/>
        </w:rPr>
      </w:pPr>
    </w:p>
    <w:p w:rsidR="00F56055" w:rsidRPr="003E488D" w:rsidRDefault="00F56055" w:rsidP="00F56055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…………………………………………………………………………………………………………….</w:t>
      </w:r>
      <w:r w:rsidR="003E488D" w:rsidRPr="003E488D">
        <w:rPr>
          <w:szCs w:val="24"/>
        </w:rPr>
        <w:t>…….</w:t>
      </w:r>
    </w:p>
    <w:p w:rsidR="00F56055" w:rsidRDefault="00F56055" w:rsidP="00F56055">
      <w:pPr>
        <w:rPr>
          <w:b/>
          <w:szCs w:val="24"/>
        </w:rPr>
      </w:pPr>
    </w:p>
    <w:p w:rsidR="009F6BCE" w:rsidRDefault="009F6BCE" w:rsidP="009F6BCE">
      <w:pPr>
        <w:rPr>
          <w:b/>
          <w:szCs w:val="24"/>
        </w:rPr>
      </w:pPr>
      <w:r>
        <w:rPr>
          <w:szCs w:val="24"/>
        </w:rPr>
        <w:t>……………………………………………………………………………………………………………</w:t>
      </w:r>
      <w:r w:rsidR="003E488D">
        <w:rPr>
          <w:szCs w:val="24"/>
        </w:rPr>
        <w:t>……..</w:t>
      </w:r>
      <w:r w:rsidRPr="00083CA1">
        <w:rPr>
          <w:b/>
          <w:szCs w:val="24"/>
        </w:rPr>
        <w:tab/>
      </w:r>
    </w:p>
    <w:p w:rsidR="00F56055" w:rsidRDefault="00F56055" w:rsidP="00F56055">
      <w:pPr>
        <w:rPr>
          <w:b/>
          <w:szCs w:val="24"/>
        </w:rPr>
      </w:pPr>
    </w:p>
    <w:p w:rsidR="00F56055" w:rsidRDefault="00F56055" w:rsidP="00F56055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676EA6">
        <w:rPr>
          <w:b/>
          <w:szCs w:val="24"/>
        </w:rPr>
        <w:t>TSVP</w:t>
      </w:r>
    </w:p>
    <w:p w:rsidR="00F56055" w:rsidRDefault="00F56055" w:rsidP="00F56055">
      <w:pPr>
        <w:rPr>
          <w:b/>
          <w:szCs w:val="24"/>
        </w:rPr>
      </w:pPr>
      <w:r>
        <w:rPr>
          <w:b/>
          <w:szCs w:val="24"/>
        </w:rPr>
        <w:lastRenderedPageBreak/>
        <w:t xml:space="preserve">Organisation des secours : 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b/>
          <w:szCs w:val="24"/>
        </w:rPr>
      </w:pPr>
      <w:r>
        <w:rPr>
          <w:szCs w:val="24"/>
        </w:rPr>
        <w:t>…………………………………………………………………………………………………………….</w:t>
      </w:r>
      <w:r w:rsidRPr="003E488D">
        <w:rPr>
          <w:szCs w:val="24"/>
        </w:rPr>
        <w:tab/>
      </w:r>
      <w:r w:rsidR="003E488D" w:rsidRPr="003E488D">
        <w:rPr>
          <w:szCs w:val="24"/>
        </w:rPr>
        <w:t>…..</w:t>
      </w:r>
    </w:p>
    <w:p w:rsidR="00F56055" w:rsidRDefault="00F56055" w:rsidP="00F56055">
      <w:pPr>
        <w:rPr>
          <w:b/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</w:t>
      </w:r>
      <w:r w:rsidR="003E488D">
        <w:rPr>
          <w:szCs w:val="24"/>
        </w:rPr>
        <w:t>…….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b/>
          <w:szCs w:val="24"/>
        </w:rPr>
      </w:pPr>
      <w:r w:rsidRPr="00B16FBC">
        <w:rPr>
          <w:b/>
          <w:szCs w:val="24"/>
        </w:rPr>
        <w:t>Eléments ayant joué un rôle déterminant dans le déclenchement de l’accident :</w:t>
      </w:r>
    </w:p>
    <w:p w:rsidR="00F56055" w:rsidRDefault="00F56055" w:rsidP="00F56055">
      <w:pPr>
        <w:rPr>
          <w:b/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..</w:t>
      </w:r>
    </w:p>
    <w:p w:rsidR="00F56055" w:rsidRDefault="00F56055" w:rsidP="00F56055">
      <w:pPr>
        <w:rPr>
          <w:szCs w:val="24"/>
        </w:rPr>
      </w:pPr>
    </w:p>
    <w:p w:rsidR="00F56055" w:rsidRDefault="00F56055" w:rsidP="00F56055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</w:t>
      </w:r>
    </w:p>
    <w:p w:rsidR="009F6BCE" w:rsidRDefault="009F6BCE" w:rsidP="009F6BCE">
      <w:pPr>
        <w:rPr>
          <w:szCs w:val="24"/>
        </w:rPr>
      </w:pPr>
    </w:p>
    <w:p w:rsidR="009F6BCE" w:rsidRPr="009F6BCE" w:rsidRDefault="009F6BCE" w:rsidP="00F56055">
      <w:pPr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</w:t>
      </w:r>
      <w:r w:rsidR="003E488D">
        <w:rPr>
          <w:szCs w:val="24"/>
        </w:rPr>
        <w:t>…</w:t>
      </w:r>
    </w:p>
    <w:p w:rsidR="009F6BCE" w:rsidRDefault="009F6BCE" w:rsidP="00F56055">
      <w:pPr>
        <w:rPr>
          <w:b/>
          <w:szCs w:val="24"/>
        </w:rPr>
      </w:pPr>
    </w:p>
    <w:p w:rsidR="00F56055" w:rsidRDefault="00F56055" w:rsidP="00F56055">
      <w:pPr>
        <w:rPr>
          <w:b/>
          <w:szCs w:val="24"/>
        </w:rPr>
      </w:pPr>
      <w:r>
        <w:rPr>
          <w:b/>
          <w:szCs w:val="24"/>
        </w:rPr>
        <w:t xml:space="preserve">Remarques : </w:t>
      </w:r>
    </w:p>
    <w:p w:rsidR="00F56055" w:rsidRPr="00B16FBC" w:rsidRDefault="00F56055" w:rsidP="00E70B4D">
      <w:pPr>
        <w:rPr>
          <w:b/>
          <w:szCs w:val="24"/>
        </w:rPr>
      </w:pPr>
    </w:p>
    <w:sectPr w:rsidR="00F56055" w:rsidRPr="00B16FBC" w:rsidSect="003E488D">
      <w:pgSz w:w="11906" w:h="16838"/>
      <w:pgMar w:top="539" w:right="746" w:bottom="54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B4D"/>
    <w:rsid w:val="0000151C"/>
    <w:rsid w:val="000045A1"/>
    <w:rsid w:val="00005F67"/>
    <w:rsid w:val="00006237"/>
    <w:rsid w:val="00007F13"/>
    <w:rsid w:val="00010AFC"/>
    <w:rsid w:val="00015040"/>
    <w:rsid w:val="00015D10"/>
    <w:rsid w:val="000165BE"/>
    <w:rsid w:val="00017E41"/>
    <w:rsid w:val="000210F0"/>
    <w:rsid w:val="0002291F"/>
    <w:rsid w:val="00023306"/>
    <w:rsid w:val="0002345B"/>
    <w:rsid w:val="000272D4"/>
    <w:rsid w:val="00031D9A"/>
    <w:rsid w:val="00035853"/>
    <w:rsid w:val="00037F91"/>
    <w:rsid w:val="00041B10"/>
    <w:rsid w:val="00043A30"/>
    <w:rsid w:val="000441D3"/>
    <w:rsid w:val="00046374"/>
    <w:rsid w:val="000475BB"/>
    <w:rsid w:val="0005035F"/>
    <w:rsid w:val="000527A0"/>
    <w:rsid w:val="00052C6A"/>
    <w:rsid w:val="00062EC4"/>
    <w:rsid w:val="00064722"/>
    <w:rsid w:val="00065ADC"/>
    <w:rsid w:val="00065FC7"/>
    <w:rsid w:val="000779FB"/>
    <w:rsid w:val="00080BCE"/>
    <w:rsid w:val="00081AC1"/>
    <w:rsid w:val="000826A1"/>
    <w:rsid w:val="00082B1D"/>
    <w:rsid w:val="00083CA1"/>
    <w:rsid w:val="0008475B"/>
    <w:rsid w:val="00086BEF"/>
    <w:rsid w:val="00087F41"/>
    <w:rsid w:val="00092599"/>
    <w:rsid w:val="00096A60"/>
    <w:rsid w:val="000A12DB"/>
    <w:rsid w:val="000A1D7A"/>
    <w:rsid w:val="000A379A"/>
    <w:rsid w:val="000A3F5F"/>
    <w:rsid w:val="000A61C9"/>
    <w:rsid w:val="000A6A49"/>
    <w:rsid w:val="000B08F2"/>
    <w:rsid w:val="000B171C"/>
    <w:rsid w:val="000B5D0F"/>
    <w:rsid w:val="000C1F56"/>
    <w:rsid w:val="000D2AAA"/>
    <w:rsid w:val="000D4347"/>
    <w:rsid w:val="000D6D6E"/>
    <w:rsid w:val="000D7EED"/>
    <w:rsid w:val="000E0771"/>
    <w:rsid w:val="000E2E8F"/>
    <w:rsid w:val="000E3D65"/>
    <w:rsid w:val="000E663B"/>
    <w:rsid w:val="000F0F54"/>
    <w:rsid w:val="000F2183"/>
    <w:rsid w:val="000F49E5"/>
    <w:rsid w:val="000F6433"/>
    <w:rsid w:val="00101D42"/>
    <w:rsid w:val="00102880"/>
    <w:rsid w:val="001044C6"/>
    <w:rsid w:val="00112416"/>
    <w:rsid w:val="00112C80"/>
    <w:rsid w:val="001133FC"/>
    <w:rsid w:val="00116A0B"/>
    <w:rsid w:val="0012077F"/>
    <w:rsid w:val="0012085F"/>
    <w:rsid w:val="001219FC"/>
    <w:rsid w:val="00122B94"/>
    <w:rsid w:val="00122DC0"/>
    <w:rsid w:val="001237B3"/>
    <w:rsid w:val="001237CB"/>
    <w:rsid w:val="001300CF"/>
    <w:rsid w:val="00130336"/>
    <w:rsid w:val="00131090"/>
    <w:rsid w:val="00131F61"/>
    <w:rsid w:val="00132745"/>
    <w:rsid w:val="00133C66"/>
    <w:rsid w:val="001363CF"/>
    <w:rsid w:val="001405E0"/>
    <w:rsid w:val="00140F01"/>
    <w:rsid w:val="0014249F"/>
    <w:rsid w:val="001436B2"/>
    <w:rsid w:val="001503A2"/>
    <w:rsid w:val="00152BEA"/>
    <w:rsid w:val="00154F8A"/>
    <w:rsid w:val="00165FE3"/>
    <w:rsid w:val="00167747"/>
    <w:rsid w:val="00171C1F"/>
    <w:rsid w:val="001741E9"/>
    <w:rsid w:val="00176B12"/>
    <w:rsid w:val="001852B1"/>
    <w:rsid w:val="00191743"/>
    <w:rsid w:val="00191CAF"/>
    <w:rsid w:val="001B05BB"/>
    <w:rsid w:val="001B2705"/>
    <w:rsid w:val="001B35EE"/>
    <w:rsid w:val="001B4CFE"/>
    <w:rsid w:val="001C096D"/>
    <w:rsid w:val="001C113F"/>
    <w:rsid w:val="001C22EE"/>
    <w:rsid w:val="001C5D2B"/>
    <w:rsid w:val="001C5F68"/>
    <w:rsid w:val="001C61E7"/>
    <w:rsid w:val="001C6BB5"/>
    <w:rsid w:val="001E07EC"/>
    <w:rsid w:val="001E3F11"/>
    <w:rsid w:val="001F2483"/>
    <w:rsid w:val="001F366B"/>
    <w:rsid w:val="001F4746"/>
    <w:rsid w:val="001F497F"/>
    <w:rsid w:val="001F52A7"/>
    <w:rsid w:val="001F534E"/>
    <w:rsid w:val="001F7048"/>
    <w:rsid w:val="001F7AA8"/>
    <w:rsid w:val="001F7C14"/>
    <w:rsid w:val="002004BE"/>
    <w:rsid w:val="00201066"/>
    <w:rsid w:val="002027B0"/>
    <w:rsid w:val="0020720D"/>
    <w:rsid w:val="002115DD"/>
    <w:rsid w:val="002137B4"/>
    <w:rsid w:val="00220F80"/>
    <w:rsid w:val="0022488B"/>
    <w:rsid w:val="002255F5"/>
    <w:rsid w:val="00225826"/>
    <w:rsid w:val="00237D66"/>
    <w:rsid w:val="00240E29"/>
    <w:rsid w:val="00241DC5"/>
    <w:rsid w:val="0024576B"/>
    <w:rsid w:val="002517A2"/>
    <w:rsid w:val="0025582E"/>
    <w:rsid w:val="0026770F"/>
    <w:rsid w:val="00274B07"/>
    <w:rsid w:val="00280AC0"/>
    <w:rsid w:val="0028467E"/>
    <w:rsid w:val="00285A00"/>
    <w:rsid w:val="00291C6C"/>
    <w:rsid w:val="00291D47"/>
    <w:rsid w:val="0029255B"/>
    <w:rsid w:val="00292935"/>
    <w:rsid w:val="00296C6A"/>
    <w:rsid w:val="00296D79"/>
    <w:rsid w:val="00296ECB"/>
    <w:rsid w:val="002A1E1B"/>
    <w:rsid w:val="002A251B"/>
    <w:rsid w:val="002A33F7"/>
    <w:rsid w:val="002A3EFA"/>
    <w:rsid w:val="002A4012"/>
    <w:rsid w:val="002A4158"/>
    <w:rsid w:val="002A7626"/>
    <w:rsid w:val="002B0D28"/>
    <w:rsid w:val="002B3115"/>
    <w:rsid w:val="002B366E"/>
    <w:rsid w:val="002C5C03"/>
    <w:rsid w:val="002D3963"/>
    <w:rsid w:val="002D3E7A"/>
    <w:rsid w:val="002D7D4E"/>
    <w:rsid w:val="002E2007"/>
    <w:rsid w:val="002E49EF"/>
    <w:rsid w:val="002E58AB"/>
    <w:rsid w:val="002E7D08"/>
    <w:rsid w:val="0030297F"/>
    <w:rsid w:val="003043CE"/>
    <w:rsid w:val="00304D06"/>
    <w:rsid w:val="00307214"/>
    <w:rsid w:val="003157BE"/>
    <w:rsid w:val="00321872"/>
    <w:rsid w:val="00323CEE"/>
    <w:rsid w:val="00332D49"/>
    <w:rsid w:val="00334A3B"/>
    <w:rsid w:val="003359BB"/>
    <w:rsid w:val="00335C6D"/>
    <w:rsid w:val="0034279D"/>
    <w:rsid w:val="0034320E"/>
    <w:rsid w:val="00347263"/>
    <w:rsid w:val="00355439"/>
    <w:rsid w:val="003560D6"/>
    <w:rsid w:val="00357E96"/>
    <w:rsid w:val="00366341"/>
    <w:rsid w:val="00372260"/>
    <w:rsid w:val="003813D8"/>
    <w:rsid w:val="00383A1C"/>
    <w:rsid w:val="00383D4F"/>
    <w:rsid w:val="003846F1"/>
    <w:rsid w:val="00386D7E"/>
    <w:rsid w:val="003921A8"/>
    <w:rsid w:val="0039355B"/>
    <w:rsid w:val="00395E6D"/>
    <w:rsid w:val="00395E70"/>
    <w:rsid w:val="00396451"/>
    <w:rsid w:val="003979F1"/>
    <w:rsid w:val="003A0490"/>
    <w:rsid w:val="003A2B9B"/>
    <w:rsid w:val="003B097C"/>
    <w:rsid w:val="003B4048"/>
    <w:rsid w:val="003C0E60"/>
    <w:rsid w:val="003C315C"/>
    <w:rsid w:val="003C71A2"/>
    <w:rsid w:val="003D32DF"/>
    <w:rsid w:val="003D582B"/>
    <w:rsid w:val="003D6DD4"/>
    <w:rsid w:val="003E0175"/>
    <w:rsid w:val="003E29EF"/>
    <w:rsid w:val="003E39E7"/>
    <w:rsid w:val="003E3F39"/>
    <w:rsid w:val="003E488D"/>
    <w:rsid w:val="003F18A3"/>
    <w:rsid w:val="003F1A3A"/>
    <w:rsid w:val="003F458F"/>
    <w:rsid w:val="003F4B02"/>
    <w:rsid w:val="003F5359"/>
    <w:rsid w:val="00400CF2"/>
    <w:rsid w:val="00403ADE"/>
    <w:rsid w:val="0040691D"/>
    <w:rsid w:val="0042045D"/>
    <w:rsid w:val="004242F5"/>
    <w:rsid w:val="004306AC"/>
    <w:rsid w:val="0043264F"/>
    <w:rsid w:val="00436F06"/>
    <w:rsid w:val="004418F0"/>
    <w:rsid w:val="004419A5"/>
    <w:rsid w:val="004430FE"/>
    <w:rsid w:val="0044525A"/>
    <w:rsid w:val="004466E8"/>
    <w:rsid w:val="00446E36"/>
    <w:rsid w:val="0046265E"/>
    <w:rsid w:val="00464BB5"/>
    <w:rsid w:val="00467A0D"/>
    <w:rsid w:val="004838F3"/>
    <w:rsid w:val="0049348E"/>
    <w:rsid w:val="004950B6"/>
    <w:rsid w:val="00496E46"/>
    <w:rsid w:val="004A0533"/>
    <w:rsid w:val="004A0DEE"/>
    <w:rsid w:val="004A4207"/>
    <w:rsid w:val="004B308C"/>
    <w:rsid w:val="004C4AEB"/>
    <w:rsid w:val="004C5A5B"/>
    <w:rsid w:val="004D1993"/>
    <w:rsid w:val="004D323D"/>
    <w:rsid w:val="004D7C6A"/>
    <w:rsid w:val="004E09BA"/>
    <w:rsid w:val="004E2D86"/>
    <w:rsid w:val="004E6780"/>
    <w:rsid w:val="004E7A32"/>
    <w:rsid w:val="004F0745"/>
    <w:rsid w:val="004F0B5A"/>
    <w:rsid w:val="004F5011"/>
    <w:rsid w:val="004F553D"/>
    <w:rsid w:val="0050502E"/>
    <w:rsid w:val="00505298"/>
    <w:rsid w:val="00507724"/>
    <w:rsid w:val="00511229"/>
    <w:rsid w:val="00512ACB"/>
    <w:rsid w:val="00520C97"/>
    <w:rsid w:val="00524652"/>
    <w:rsid w:val="00524B13"/>
    <w:rsid w:val="00530E0B"/>
    <w:rsid w:val="00533C45"/>
    <w:rsid w:val="00535530"/>
    <w:rsid w:val="0053780D"/>
    <w:rsid w:val="00552168"/>
    <w:rsid w:val="00553992"/>
    <w:rsid w:val="005573CF"/>
    <w:rsid w:val="005644C7"/>
    <w:rsid w:val="00565884"/>
    <w:rsid w:val="00566B45"/>
    <w:rsid w:val="00566C89"/>
    <w:rsid w:val="00567060"/>
    <w:rsid w:val="00567E75"/>
    <w:rsid w:val="005725E1"/>
    <w:rsid w:val="0057430F"/>
    <w:rsid w:val="0057766D"/>
    <w:rsid w:val="0058084C"/>
    <w:rsid w:val="00585FD5"/>
    <w:rsid w:val="005878D3"/>
    <w:rsid w:val="00587AAE"/>
    <w:rsid w:val="00591F71"/>
    <w:rsid w:val="00592FF5"/>
    <w:rsid w:val="005A0EC3"/>
    <w:rsid w:val="005A2E10"/>
    <w:rsid w:val="005A4C01"/>
    <w:rsid w:val="005B07B7"/>
    <w:rsid w:val="005B0C1C"/>
    <w:rsid w:val="005B41B2"/>
    <w:rsid w:val="005B6E3D"/>
    <w:rsid w:val="005C07BF"/>
    <w:rsid w:val="005C097A"/>
    <w:rsid w:val="005C238C"/>
    <w:rsid w:val="005C4EEC"/>
    <w:rsid w:val="005D6CF4"/>
    <w:rsid w:val="005E298C"/>
    <w:rsid w:val="005E4542"/>
    <w:rsid w:val="005E5D4E"/>
    <w:rsid w:val="005E60D3"/>
    <w:rsid w:val="005E6DA4"/>
    <w:rsid w:val="005F1429"/>
    <w:rsid w:val="005F1DE3"/>
    <w:rsid w:val="005F3665"/>
    <w:rsid w:val="00611D21"/>
    <w:rsid w:val="00613407"/>
    <w:rsid w:val="006140C0"/>
    <w:rsid w:val="00614F10"/>
    <w:rsid w:val="006255B7"/>
    <w:rsid w:val="00626CD4"/>
    <w:rsid w:val="00626E5B"/>
    <w:rsid w:val="00630546"/>
    <w:rsid w:val="00632F16"/>
    <w:rsid w:val="00633032"/>
    <w:rsid w:val="00637F03"/>
    <w:rsid w:val="006443ED"/>
    <w:rsid w:val="00644BD6"/>
    <w:rsid w:val="00645136"/>
    <w:rsid w:val="00650520"/>
    <w:rsid w:val="00656462"/>
    <w:rsid w:val="00656D4A"/>
    <w:rsid w:val="00657813"/>
    <w:rsid w:val="00670186"/>
    <w:rsid w:val="00670228"/>
    <w:rsid w:val="00672FE1"/>
    <w:rsid w:val="006748B0"/>
    <w:rsid w:val="00674A16"/>
    <w:rsid w:val="0067529A"/>
    <w:rsid w:val="00676EA6"/>
    <w:rsid w:val="00682FAF"/>
    <w:rsid w:val="006835AA"/>
    <w:rsid w:val="0068710C"/>
    <w:rsid w:val="00690885"/>
    <w:rsid w:val="0069348B"/>
    <w:rsid w:val="006946D7"/>
    <w:rsid w:val="006A20EC"/>
    <w:rsid w:val="006A2B8C"/>
    <w:rsid w:val="006A31B0"/>
    <w:rsid w:val="006A4FFE"/>
    <w:rsid w:val="006A651F"/>
    <w:rsid w:val="006B182C"/>
    <w:rsid w:val="006B1B70"/>
    <w:rsid w:val="006B4614"/>
    <w:rsid w:val="006B4A3B"/>
    <w:rsid w:val="006C4390"/>
    <w:rsid w:val="006C5AB4"/>
    <w:rsid w:val="006C6F05"/>
    <w:rsid w:val="006E1C05"/>
    <w:rsid w:val="006E39A7"/>
    <w:rsid w:val="006E416F"/>
    <w:rsid w:val="006F1413"/>
    <w:rsid w:val="006F15FE"/>
    <w:rsid w:val="006F4086"/>
    <w:rsid w:val="00701156"/>
    <w:rsid w:val="0070157A"/>
    <w:rsid w:val="0070439F"/>
    <w:rsid w:val="007066ED"/>
    <w:rsid w:val="0071053D"/>
    <w:rsid w:val="00712F63"/>
    <w:rsid w:val="00715BC9"/>
    <w:rsid w:val="00727B70"/>
    <w:rsid w:val="00730D35"/>
    <w:rsid w:val="007325C7"/>
    <w:rsid w:val="00733168"/>
    <w:rsid w:val="00733325"/>
    <w:rsid w:val="00734BB7"/>
    <w:rsid w:val="00735313"/>
    <w:rsid w:val="007355A2"/>
    <w:rsid w:val="007372D8"/>
    <w:rsid w:val="007449FB"/>
    <w:rsid w:val="00745F2E"/>
    <w:rsid w:val="00752101"/>
    <w:rsid w:val="0075308A"/>
    <w:rsid w:val="00757F98"/>
    <w:rsid w:val="00765B88"/>
    <w:rsid w:val="007715E9"/>
    <w:rsid w:val="00771D40"/>
    <w:rsid w:val="007745A9"/>
    <w:rsid w:val="007764AF"/>
    <w:rsid w:val="007825C3"/>
    <w:rsid w:val="00785E38"/>
    <w:rsid w:val="00787FAD"/>
    <w:rsid w:val="00790DF9"/>
    <w:rsid w:val="00790F0D"/>
    <w:rsid w:val="00791462"/>
    <w:rsid w:val="00793219"/>
    <w:rsid w:val="00796FB7"/>
    <w:rsid w:val="007A2551"/>
    <w:rsid w:val="007A3EA2"/>
    <w:rsid w:val="007A4230"/>
    <w:rsid w:val="007A683D"/>
    <w:rsid w:val="007A7076"/>
    <w:rsid w:val="007B464A"/>
    <w:rsid w:val="007B6B6E"/>
    <w:rsid w:val="007B7774"/>
    <w:rsid w:val="007C35E5"/>
    <w:rsid w:val="007C4965"/>
    <w:rsid w:val="007D2866"/>
    <w:rsid w:val="007D742A"/>
    <w:rsid w:val="007D7E20"/>
    <w:rsid w:val="007E2440"/>
    <w:rsid w:val="007E6BEC"/>
    <w:rsid w:val="007F0434"/>
    <w:rsid w:val="007F0E32"/>
    <w:rsid w:val="00800343"/>
    <w:rsid w:val="0080196F"/>
    <w:rsid w:val="00804EC2"/>
    <w:rsid w:val="0081116B"/>
    <w:rsid w:val="00814E1C"/>
    <w:rsid w:val="00833A38"/>
    <w:rsid w:val="008344AB"/>
    <w:rsid w:val="00835F43"/>
    <w:rsid w:val="00836FBE"/>
    <w:rsid w:val="008411B7"/>
    <w:rsid w:val="008421C5"/>
    <w:rsid w:val="00842524"/>
    <w:rsid w:val="008436AC"/>
    <w:rsid w:val="00843D20"/>
    <w:rsid w:val="00851453"/>
    <w:rsid w:val="0085166C"/>
    <w:rsid w:val="008570E0"/>
    <w:rsid w:val="008612D7"/>
    <w:rsid w:val="00861DE3"/>
    <w:rsid w:val="00866A62"/>
    <w:rsid w:val="00866D27"/>
    <w:rsid w:val="0086739B"/>
    <w:rsid w:val="00873EBF"/>
    <w:rsid w:val="0088199A"/>
    <w:rsid w:val="008826B8"/>
    <w:rsid w:val="00884161"/>
    <w:rsid w:val="0088628F"/>
    <w:rsid w:val="00890C6E"/>
    <w:rsid w:val="00891616"/>
    <w:rsid w:val="00892649"/>
    <w:rsid w:val="00895737"/>
    <w:rsid w:val="00895DCB"/>
    <w:rsid w:val="008A2672"/>
    <w:rsid w:val="008A43D6"/>
    <w:rsid w:val="008A4CF4"/>
    <w:rsid w:val="008A5474"/>
    <w:rsid w:val="008B1A0B"/>
    <w:rsid w:val="008B5002"/>
    <w:rsid w:val="008C3A9A"/>
    <w:rsid w:val="008C7085"/>
    <w:rsid w:val="008D1D5C"/>
    <w:rsid w:val="008D4EB6"/>
    <w:rsid w:val="008E16D8"/>
    <w:rsid w:val="008E3FA7"/>
    <w:rsid w:val="008E4313"/>
    <w:rsid w:val="008F13D9"/>
    <w:rsid w:val="008F487C"/>
    <w:rsid w:val="00900B8D"/>
    <w:rsid w:val="00902D6D"/>
    <w:rsid w:val="00902DE5"/>
    <w:rsid w:val="00904703"/>
    <w:rsid w:val="0090577B"/>
    <w:rsid w:val="00910EB9"/>
    <w:rsid w:val="00920B0D"/>
    <w:rsid w:val="00921232"/>
    <w:rsid w:val="00930417"/>
    <w:rsid w:val="009344DA"/>
    <w:rsid w:val="009374D5"/>
    <w:rsid w:val="00947B14"/>
    <w:rsid w:val="00950448"/>
    <w:rsid w:val="00953941"/>
    <w:rsid w:val="00953AE1"/>
    <w:rsid w:val="009570A3"/>
    <w:rsid w:val="00962BD0"/>
    <w:rsid w:val="00962E19"/>
    <w:rsid w:val="00966502"/>
    <w:rsid w:val="00966B99"/>
    <w:rsid w:val="00972196"/>
    <w:rsid w:val="00972D19"/>
    <w:rsid w:val="00973380"/>
    <w:rsid w:val="00975FEA"/>
    <w:rsid w:val="0097657B"/>
    <w:rsid w:val="009815F6"/>
    <w:rsid w:val="009828C2"/>
    <w:rsid w:val="00983BBE"/>
    <w:rsid w:val="00985A9D"/>
    <w:rsid w:val="009908C6"/>
    <w:rsid w:val="009937AA"/>
    <w:rsid w:val="00994F4B"/>
    <w:rsid w:val="009964C5"/>
    <w:rsid w:val="009A2142"/>
    <w:rsid w:val="009B2E73"/>
    <w:rsid w:val="009C1B49"/>
    <w:rsid w:val="009C45AD"/>
    <w:rsid w:val="009C609A"/>
    <w:rsid w:val="009D067C"/>
    <w:rsid w:val="009D2D69"/>
    <w:rsid w:val="009D4C91"/>
    <w:rsid w:val="009D654B"/>
    <w:rsid w:val="009D7BA3"/>
    <w:rsid w:val="009E2851"/>
    <w:rsid w:val="009E3276"/>
    <w:rsid w:val="009E5727"/>
    <w:rsid w:val="009F4E37"/>
    <w:rsid w:val="009F6765"/>
    <w:rsid w:val="009F6BCE"/>
    <w:rsid w:val="009F7F9B"/>
    <w:rsid w:val="00A00826"/>
    <w:rsid w:val="00A00C23"/>
    <w:rsid w:val="00A01FE4"/>
    <w:rsid w:val="00A03FF0"/>
    <w:rsid w:val="00A11A9B"/>
    <w:rsid w:val="00A11C4C"/>
    <w:rsid w:val="00A152E9"/>
    <w:rsid w:val="00A15ECC"/>
    <w:rsid w:val="00A20DA2"/>
    <w:rsid w:val="00A21E60"/>
    <w:rsid w:val="00A22F01"/>
    <w:rsid w:val="00A25D0F"/>
    <w:rsid w:val="00A27C99"/>
    <w:rsid w:val="00A321FB"/>
    <w:rsid w:val="00A37A26"/>
    <w:rsid w:val="00A37A36"/>
    <w:rsid w:val="00A4047F"/>
    <w:rsid w:val="00A41252"/>
    <w:rsid w:val="00A44C77"/>
    <w:rsid w:val="00A4649E"/>
    <w:rsid w:val="00A520E4"/>
    <w:rsid w:val="00A527D8"/>
    <w:rsid w:val="00A530BA"/>
    <w:rsid w:val="00A57718"/>
    <w:rsid w:val="00A64100"/>
    <w:rsid w:val="00A70A20"/>
    <w:rsid w:val="00A72ECE"/>
    <w:rsid w:val="00A73C03"/>
    <w:rsid w:val="00A74230"/>
    <w:rsid w:val="00A74FFD"/>
    <w:rsid w:val="00A7539F"/>
    <w:rsid w:val="00A75DD6"/>
    <w:rsid w:val="00A77E21"/>
    <w:rsid w:val="00A80DAC"/>
    <w:rsid w:val="00A81856"/>
    <w:rsid w:val="00A821B9"/>
    <w:rsid w:val="00A823A8"/>
    <w:rsid w:val="00A82511"/>
    <w:rsid w:val="00A829AD"/>
    <w:rsid w:val="00A830AD"/>
    <w:rsid w:val="00A8485B"/>
    <w:rsid w:val="00A84D93"/>
    <w:rsid w:val="00A8743D"/>
    <w:rsid w:val="00A8776D"/>
    <w:rsid w:val="00A90DC0"/>
    <w:rsid w:val="00A911BF"/>
    <w:rsid w:val="00A949A4"/>
    <w:rsid w:val="00A94A9C"/>
    <w:rsid w:val="00AA1BD0"/>
    <w:rsid w:val="00AA3935"/>
    <w:rsid w:val="00AA5725"/>
    <w:rsid w:val="00AB31FD"/>
    <w:rsid w:val="00AB3A16"/>
    <w:rsid w:val="00AC2BB4"/>
    <w:rsid w:val="00AC2F9D"/>
    <w:rsid w:val="00AC4B18"/>
    <w:rsid w:val="00AC6132"/>
    <w:rsid w:val="00AD006F"/>
    <w:rsid w:val="00AD0517"/>
    <w:rsid w:val="00AD0AF7"/>
    <w:rsid w:val="00AD5F45"/>
    <w:rsid w:val="00AE15EF"/>
    <w:rsid w:val="00AE34EB"/>
    <w:rsid w:val="00AE680D"/>
    <w:rsid w:val="00AF45AB"/>
    <w:rsid w:val="00AF6390"/>
    <w:rsid w:val="00AF6C9E"/>
    <w:rsid w:val="00B007F2"/>
    <w:rsid w:val="00B009B4"/>
    <w:rsid w:val="00B02D50"/>
    <w:rsid w:val="00B0423E"/>
    <w:rsid w:val="00B04A0D"/>
    <w:rsid w:val="00B04BAB"/>
    <w:rsid w:val="00B05FDD"/>
    <w:rsid w:val="00B065A5"/>
    <w:rsid w:val="00B12CAD"/>
    <w:rsid w:val="00B16FBC"/>
    <w:rsid w:val="00B20BB8"/>
    <w:rsid w:val="00B20FCF"/>
    <w:rsid w:val="00B228C2"/>
    <w:rsid w:val="00B264A9"/>
    <w:rsid w:val="00B266E8"/>
    <w:rsid w:val="00B30721"/>
    <w:rsid w:val="00B330F9"/>
    <w:rsid w:val="00B3690E"/>
    <w:rsid w:val="00B4134B"/>
    <w:rsid w:val="00B42A57"/>
    <w:rsid w:val="00B4406F"/>
    <w:rsid w:val="00B44615"/>
    <w:rsid w:val="00B44862"/>
    <w:rsid w:val="00B45EC5"/>
    <w:rsid w:val="00B46679"/>
    <w:rsid w:val="00B510DA"/>
    <w:rsid w:val="00B51E31"/>
    <w:rsid w:val="00B54906"/>
    <w:rsid w:val="00B57093"/>
    <w:rsid w:val="00B607A6"/>
    <w:rsid w:val="00B61F57"/>
    <w:rsid w:val="00B66374"/>
    <w:rsid w:val="00B66D76"/>
    <w:rsid w:val="00B74416"/>
    <w:rsid w:val="00B74CEE"/>
    <w:rsid w:val="00B75ECC"/>
    <w:rsid w:val="00B77076"/>
    <w:rsid w:val="00B8139B"/>
    <w:rsid w:val="00B84A01"/>
    <w:rsid w:val="00B86241"/>
    <w:rsid w:val="00B87CCC"/>
    <w:rsid w:val="00B9218E"/>
    <w:rsid w:val="00B92C0E"/>
    <w:rsid w:val="00BC0B00"/>
    <w:rsid w:val="00BC217E"/>
    <w:rsid w:val="00BC26AF"/>
    <w:rsid w:val="00BC64D7"/>
    <w:rsid w:val="00BC7DD4"/>
    <w:rsid w:val="00BD15F4"/>
    <w:rsid w:val="00BD2934"/>
    <w:rsid w:val="00BD553D"/>
    <w:rsid w:val="00BE010F"/>
    <w:rsid w:val="00BE0546"/>
    <w:rsid w:val="00BE0C04"/>
    <w:rsid w:val="00BE7B41"/>
    <w:rsid w:val="00BF2598"/>
    <w:rsid w:val="00C0678F"/>
    <w:rsid w:val="00C13BFA"/>
    <w:rsid w:val="00C17E79"/>
    <w:rsid w:val="00C236F1"/>
    <w:rsid w:val="00C3102D"/>
    <w:rsid w:val="00C34EA1"/>
    <w:rsid w:val="00C41F9F"/>
    <w:rsid w:val="00C42AB3"/>
    <w:rsid w:val="00C43066"/>
    <w:rsid w:val="00C43686"/>
    <w:rsid w:val="00C46A26"/>
    <w:rsid w:val="00C54392"/>
    <w:rsid w:val="00C6474A"/>
    <w:rsid w:val="00C73944"/>
    <w:rsid w:val="00C75B00"/>
    <w:rsid w:val="00C81BF0"/>
    <w:rsid w:val="00C82A86"/>
    <w:rsid w:val="00C86108"/>
    <w:rsid w:val="00C903C9"/>
    <w:rsid w:val="00C90F0B"/>
    <w:rsid w:val="00C93130"/>
    <w:rsid w:val="00C97D87"/>
    <w:rsid w:val="00CA2C12"/>
    <w:rsid w:val="00CB093E"/>
    <w:rsid w:val="00CB19C2"/>
    <w:rsid w:val="00CB55DA"/>
    <w:rsid w:val="00CB567B"/>
    <w:rsid w:val="00CB6549"/>
    <w:rsid w:val="00CB66BA"/>
    <w:rsid w:val="00CC14F9"/>
    <w:rsid w:val="00CC1646"/>
    <w:rsid w:val="00CC1D4A"/>
    <w:rsid w:val="00CC34E2"/>
    <w:rsid w:val="00CC39A1"/>
    <w:rsid w:val="00CC4546"/>
    <w:rsid w:val="00CC544C"/>
    <w:rsid w:val="00CC64C7"/>
    <w:rsid w:val="00CD0A88"/>
    <w:rsid w:val="00CD0D76"/>
    <w:rsid w:val="00CD6D0B"/>
    <w:rsid w:val="00CD70AC"/>
    <w:rsid w:val="00CD7A34"/>
    <w:rsid w:val="00CE151C"/>
    <w:rsid w:val="00CE2E90"/>
    <w:rsid w:val="00CE4A0F"/>
    <w:rsid w:val="00CE7314"/>
    <w:rsid w:val="00CE7AD2"/>
    <w:rsid w:val="00CF2DCD"/>
    <w:rsid w:val="00CF3C41"/>
    <w:rsid w:val="00CF6879"/>
    <w:rsid w:val="00CF7A51"/>
    <w:rsid w:val="00D04701"/>
    <w:rsid w:val="00D04BF4"/>
    <w:rsid w:val="00D05CCC"/>
    <w:rsid w:val="00D065DA"/>
    <w:rsid w:val="00D079EB"/>
    <w:rsid w:val="00D10EE8"/>
    <w:rsid w:val="00D117E7"/>
    <w:rsid w:val="00D11C94"/>
    <w:rsid w:val="00D158E9"/>
    <w:rsid w:val="00D15E5B"/>
    <w:rsid w:val="00D175D2"/>
    <w:rsid w:val="00D17996"/>
    <w:rsid w:val="00D27A9E"/>
    <w:rsid w:val="00D31A48"/>
    <w:rsid w:val="00D32D60"/>
    <w:rsid w:val="00D359EF"/>
    <w:rsid w:val="00D3698A"/>
    <w:rsid w:val="00D37D01"/>
    <w:rsid w:val="00D45E32"/>
    <w:rsid w:val="00D50666"/>
    <w:rsid w:val="00D50C93"/>
    <w:rsid w:val="00D5177F"/>
    <w:rsid w:val="00D5414C"/>
    <w:rsid w:val="00D6100E"/>
    <w:rsid w:val="00D64032"/>
    <w:rsid w:val="00D750B9"/>
    <w:rsid w:val="00D763EB"/>
    <w:rsid w:val="00D87388"/>
    <w:rsid w:val="00D94490"/>
    <w:rsid w:val="00D95E23"/>
    <w:rsid w:val="00D96938"/>
    <w:rsid w:val="00DA52C2"/>
    <w:rsid w:val="00DB497E"/>
    <w:rsid w:val="00DB6920"/>
    <w:rsid w:val="00DC10A9"/>
    <w:rsid w:val="00DC1EED"/>
    <w:rsid w:val="00DD2E32"/>
    <w:rsid w:val="00DD5D86"/>
    <w:rsid w:val="00DD6193"/>
    <w:rsid w:val="00DD6B3B"/>
    <w:rsid w:val="00DE28E0"/>
    <w:rsid w:val="00DE2D27"/>
    <w:rsid w:val="00DE442F"/>
    <w:rsid w:val="00DE6511"/>
    <w:rsid w:val="00E03158"/>
    <w:rsid w:val="00E05E48"/>
    <w:rsid w:val="00E10636"/>
    <w:rsid w:val="00E108A8"/>
    <w:rsid w:val="00E10B18"/>
    <w:rsid w:val="00E13397"/>
    <w:rsid w:val="00E16F53"/>
    <w:rsid w:val="00E20887"/>
    <w:rsid w:val="00E228DE"/>
    <w:rsid w:val="00E231AB"/>
    <w:rsid w:val="00E23DF2"/>
    <w:rsid w:val="00E24293"/>
    <w:rsid w:val="00E34BFE"/>
    <w:rsid w:val="00E36570"/>
    <w:rsid w:val="00E47478"/>
    <w:rsid w:val="00E61625"/>
    <w:rsid w:val="00E62A62"/>
    <w:rsid w:val="00E62E64"/>
    <w:rsid w:val="00E638FE"/>
    <w:rsid w:val="00E64BB0"/>
    <w:rsid w:val="00E66FA6"/>
    <w:rsid w:val="00E672B0"/>
    <w:rsid w:val="00E70B4D"/>
    <w:rsid w:val="00E7180A"/>
    <w:rsid w:val="00E73A18"/>
    <w:rsid w:val="00E747A3"/>
    <w:rsid w:val="00E77874"/>
    <w:rsid w:val="00E80048"/>
    <w:rsid w:val="00E84721"/>
    <w:rsid w:val="00E91205"/>
    <w:rsid w:val="00E95881"/>
    <w:rsid w:val="00E96055"/>
    <w:rsid w:val="00EA1866"/>
    <w:rsid w:val="00EA1EBC"/>
    <w:rsid w:val="00EA35D1"/>
    <w:rsid w:val="00EA64E6"/>
    <w:rsid w:val="00EA7CB8"/>
    <w:rsid w:val="00EB07AA"/>
    <w:rsid w:val="00EB4E82"/>
    <w:rsid w:val="00EB67E3"/>
    <w:rsid w:val="00EB7EEF"/>
    <w:rsid w:val="00EC033F"/>
    <w:rsid w:val="00EC2030"/>
    <w:rsid w:val="00EC210F"/>
    <w:rsid w:val="00EC340B"/>
    <w:rsid w:val="00EC79B1"/>
    <w:rsid w:val="00ED0218"/>
    <w:rsid w:val="00ED267E"/>
    <w:rsid w:val="00ED27B7"/>
    <w:rsid w:val="00EE1B7A"/>
    <w:rsid w:val="00EE1DCC"/>
    <w:rsid w:val="00EE2A44"/>
    <w:rsid w:val="00EF43C6"/>
    <w:rsid w:val="00EF6176"/>
    <w:rsid w:val="00F00476"/>
    <w:rsid w:val="00F0649A"/>
    <w:rsid w:val="00F12842"/>
    <w:rsid w:val="00F139CD"/>
    <w:rsid w:val="00F1712D"/>
    <w:rsid w:val="00F23488"/>
    <w:rsid w:val="00F23ECC"/>
    <w:rsid w:val="00F30A6F"/>
    <w:rsid w:val="00F3119E"/>
    <w:rsid w:val="00F31D97"/>
    <w:rsid w:val="00F33814"/>
    <w:rsid w:val="00F34398"/>
    <w:rsid w:val="00F35DF9"/>
    <w:rsid w:val="00F37574"/>
    <w:rsid w:val="00F503EF"/>
    <w:rsid w:val="00F521D0"/>
    <w:rsid w:val="00F55D9F"/>
    <w:rsid w:val="00F56055"/>
    <w:rsid w:val="00F56FEC"/>
    <w:rsid w:val="00F616E4"/>
    <w:rsid w:val="00F64B9B"/>
    <w:rsid w:val="00F72D42"/>
    <w:rsid w:val="00F73B41"/>
    <w:rsid w:val="00F74423"/>
    <w:rsid w:val="00F808AA"/>
    <w:rsid w:val="00F8677D"/>
    <w:rsid w:val="00F872CF"/>
    <w:rsid w:val="00F913C9"/>
    <w:rsid w:val="00F928FA"/>
    <w:rsid w:val="00F964A1"/>
    <w:rsid w:val="00FA067B"/>
    <w:rsid w:val="00FA0693"/>
    <w:rsid w:val="00FA4C63"/>
    <w:rsid w:val="00FA50C0"/>
    <w:rsid w:val="00FA6F1D"/>
    <w:rsid w:val="00FB4D9E"/>
    <w:rsid w:val="00FB68E5"/>
    <w:rsid w:val="00FB7422"/>
    <w:rsid w:val="00FD28F2"/>
    <w:rsid w:val="00FD2965"/>
    <w:rsid w:val="00FD2F5A"/>
    <w:rsid w:val="00FD35E3"/>
    <w:rsid w:val="00FD428F"/>
    <w:rsid w:val="00FF2561"/>
    <w:rsid w:val="00FF275B"/>
    <w:rsid w:val="00FF27BC"/>
    <w:rsid w:val="00FF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CAF compte rendu accident 2015.dotx</Template>
  <TotalTime>0</TotalTime>
  <Pages>8</Pages>
  <Words>1306</Words>
  <Characters>7185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COMPTRE RENDU D’INCIDENT OU D’ACCIDENT</vt:lpstr>
    </vt:vector>
  </TitlesOfParts>
  <Company/>
  <LinksUpToDate>false</LinksUpToDate>
  <CharactersWithSpaces>8475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COMPTRE RENDU D’INCIDENT OU D’ACCIDENT</dc:title>
  <dc:creator>Francis</dc:creator>
  <cp:lastModifiedBy>Robert Grunenwald</cp:lastModifiedBy>
  <cp:revision>2</cp:revision>
  <cp:lastPrinted>2015-03-21T10:14:00Z</cp:lastPrinted>
  <dcterms:created xsi:type="dcterms:W3CDTF">2015-05-01T07:33:00Z</dcterms:created>
  <dcterms:modified xsi:type="dcterms:W3CDTF">2015-05-01T07:33:00Z</dcterms:modified>
</cp:coreProperties>
</file>